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6116" w:rsidRPr="00AD5A94" w:rsidRDefault="00926116" w:rsidP="00AD5A94">
      <w:pPr>
        <w:rPr>
          <w:rFonts w:asciiTheme="minorHAnsi" w:eastAsia="MS Mincho" w:hAnsiTheme="minorHAnsi"/>
        </w:rPr>
      </w:pPr>
      <w:bookmarkStart w:id="1" w:name="_Hlk483302304"/>
      <w:bookmarkEnd w:id="1"/>
    </w:p>
    <w:p w:rsidR="0010149D" w:rsidRPr="00495E7C" w:rsidRDefault="0010149D" w:rsidP="0010149D">
      <w:pPr>
        <w:rPr>
          <w:rFonts w:eastAsia="MS Mincho"/>
        </w:rPr>
      </w:pPr>
      <w:r w:rsidRPr="0010149D">
        <w:rPr>
          <w:rFonts w:eastAsia="MS Mincho"/>
        </w:rPr>
        <w:t xml:space="preserve"> </w:t>
      </w:r>
    </w:p>
    <w:sdt>
      <w:sdtPr>
        <w:id w:val="-1049217160"/>
        <w:docPartObj>
          <w:docPartGallery w:val="Cover Pages"/>
          <w:docPartUnique/>
        </w:docPartObj>
      </w:sdtPr>
      <w:sdtEndPr>
        <w:rPr>
          <w:b/>
          <w:caps/>
          <w:color w:val="548DD4" w:themeColor="text2" w:themeTint="99"/>
          <w:sz w:val="32"/>
          <w:u w:val="single"/>
        </w:rPr>
      </w:sdtEndPr>
      <w:sdtContent>
        <w:p w:rsidR="0010149D" w:rsidRDefault="002E458F" w:rsidP="0010149D">
          <w:pPr>
            <w:rPr>
              <w:sz w:val="19"/>
              <w:szCs w:val="19"/>
            </w:rPr>
          </w:pPr>
          <w:r>
            <w:rPr>
              <w:noProof/>
              <w:sz w:val="20"/>
              <w:szCs w:val="20"/>
            </w:rPr>
            <mc:AlternateContent>
              <mc:Choice Requires="wps">
                <w:drawing>
                  <wp:anchor distT="0" distB="0" distL="114300" distR="114300" simplePos="0" relativeHeight="251662336" behindDoc="1" locked="0" layoutInCell="1" allowOverlap="1">
                    <wp:simplePos x="0" y="0"/>
                    <wp:positionH relativeFrom="column">
                      <wp:posOffset>3914140</wp:posOffset>
                    </wp:positionH>
                    <wp:positionV relativeFrom="paragraph">
                      <wp:posOffset>19050</wp:posOffset>
                    </wp:positionV>
                    <wp:extent cx="0" cy="2723515"/>
                    <wp:effectExtent l="6350" t="10160" r="12700" b="9525"/>
                    <wp:wrapNone/>
                    <wp:docPr id="4" name="Freeform 2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0" cy="2723515"/>
                            </a:xfrm>
                            <a:custGeom>
                              <a:avLst/>
                              <a:gdLst>
                                <a:gd name="T0" fmla="*/ 540385 h 4289"/>
                                <a:gd name="T1" fmla="*/ 3263900 h 4289"/>
                                <a:gd name="T2" fmla="*/ 0 60000 65536"/>
                                <a:gd name="T3" fmla="*/ 0 60000 65536"/>
                              </a:gdLst>
                              <a:ahLst/>
                              <a:cxnLst>
                                <a:cxn ang="T2">
                                  <a:pos x="0" y="T0"/>
                                </a:cxn>
                                <a:cxn ang="T3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4289">
                                  <a:moveTo>
                                    <a:pt x="0" y="0"/>
                                  </a:moveTo>
                                  <a:lnTo>
                                    <a:pt x="0" y="428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polyline w14:anchorId="11155557" id="Freeform 217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08.2pt,1.5pt,308.2pt,215.95pt" coordsize="0,4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" filled="f" strokeweight=".58pt">
                    <v:path arrowok="t" o:connecttype="custom" o:connectlocs="0,343144475;0,2072576500" o:connectangles="0,0"/>
                  </v:polyline>
                </w:pict>
              </mc:Fallback>
            </mc:AlternateContent>
          </w:r>
        </w:p>
        <w:p w:rsidR="0010149D" w:rsidRDefault="0010149D" w:rsidP="0010149D">
          <w:pPr>
            <w:spacing w:line="200" w:lineRule="exact"/>
          </w:pPr>
        </w:p>
        <w:p w:rsidR="0010149D" w:rsidRDefault="0010149D" w:rsidP="0010149D">
          <w:pPr>
            <w:spacing w:before="13"/>
            <w:ind w:left="6372"/>
            <w:rPr>
              <w:rFonts w:ascii="Times New Roman" w:hAnsi="Times New Roman" w:cs="Times New Roman"/>
              <w:color w:val="034693"/>
              <w:spacing w:val="10"/>
              <w:w w:val="82"/>
              <w:sz w:val="44"/>
              <w:szCs w:val="44"/>
            </w:rPr>
          </w:pPr>
        </w:p>
        <w:p w:rsidR="0010149D" w:rsidRPr="00131123" w:rsidRDefault="00131123" w:rsidP="0010149D">
          <w:pPr>
            <w:spacing w:before="13"/>
            <w:ind w:left="6372"/>
            <w:rPr>
              <w:rFonts w:ascii="Times New Roman" w:hAnsi="Times New Roman" w:cs="Times New Roman"/>
              <w:color w:val="4A442A" w:themeColor="background2" w:themeShade="40"/>
              <w:spacing w:val="10"/>
              <w:w w:val="82"/>
              <w:sz w:val="44"/>
              <w:szCs w:val="44"/>
            </w:rPr>
          </w:pPr>
          <w:r w:rsidRPr="00131123">
            <w:rPr>
              <w:rFonts w:ascii="Times New Roman" w:hAnsi="Times New Roman" w:cs="Times New Roman"/>
              <w:color w:val="4A442A" w:themeColor="background2" w:themeShade="40"/>
              <w:spacing w:val="10"/>
              <w:w w:val="82"/>
              <w:sz w:val="44"/>
              <w:szCs w:val="44"/>
            </w:rPr>
            <w:t xml:space="preserve">ECLAIRAGE </w:t>
          </w:r>
        </w:p>
        <w:p w:rsidR="00131123" w:rsidRPr="00131123" w:rsidRDefault="00131123" w:rsidP="0010149D">
          <w:pPr>
            <w:spacing w:before="13"/>
            <w:ind w:left="6372"/>
            <w:rPr>
              <w:rFonts w:ascii="Times New Roman" w:hAnsi="Times New Roman" w:cs="Times New Roman"/>
              <w:color w:val="4A442A" w:themeColor="background2" w:themeShade="40"/>
              <w:spacing w:val="10"/>
              <w:w w:val="82"/>
              <w:sz w:val="36"/>
              <w:szCs w:val="36"/>
            </w:rPr>
          </w:pPr>
          <w:r w:rsidRPr="00131123">
            <w:rPr>
              <w:rFonts w:ascii="Times New Roman" w:hAnsi="Times New Roman" w:cs="Times New Roman"/>
              <w:color w:val="4A442A" w:themeColor="background2" w:themeShade="40"/>
              <w:spacing w:val="10"/>
              <w:w w:val="82"/>
              <w:sz w:val="44"/>
              <w:szCs w:val="44"/>
            </w:rPr>
            <w:t>PUBLIC</w:t>
          </w:r>
        </w:p>
        <w:p w:rsidR="0010149D" w:rsidRDefault="0010149D" w:rsidP="0010149D">
          <w:pPr>
            <w:spacing w:before="64"/>
            <w:ind w:left="6083" w:firstLine="289"/>
            <w:rPr>
              <w:rFonts w:ascii="Times New Roman" w:hAnsi="Times New Roman" w:cs="Times New Roman"/>
              <w:spacing w:val="10"/>
              <w:w w:val="82"/>
              <w:sz w:val="36"/>
              <w:szCs w:val="36"/>
            </w:rPr>
          </w:pPr>
        </w:p>
        <w:p w:rsidR="0010149D" w:rsidRDefault="0010149D" w:rsidP="0010149D">
          <w:pPr>
            <w:spacing w:before="64"/>
            <w:ind w:left="6083" w:firstLine="289"/>
            <w:rPr>
              <w:rFonts w:ascii="Times New Roman" w:hAnsi="Times New Roman" w:cs="Times New Roman"/>
              <w:spacing w:val="10"/>
              <w:w w:val="82"/>
              <w:sz w:val="36"/>
              <w:szCs w:val="36"/>
            </w:rPr>
          </w:pPr>
        </w:p>
        <w:p w:rsidR="0010149D" w:rsidRDefault="0066057F" w:rsidP="0010149D">
          <w:pPr>
            <w:rPr>
              <w:b/>
              <w:caps/>
              <w:color w:val="548DD4" w:themeColor="text2" w:themeTint="99"/>
              <w:sz w:val="32"/>
              <w:u w:val="single"/>
            </w:rPr>
          </w:pPr>
          <w:r>
            <w:rPr>
              <w:noProof/>
              <w:color w:val="0000FF"/>
              <w:sz w:val="22"/>
              <w:szCs w:val="22"/>
            </w:rPr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297815</wp:posOffset>
                </wp:positionH>
                <wp:positionV relativeFrom="paragraph">
                  <wp:posOffset>873125</wp:posOffset>
                </wp:positionV>
                <wp:extent cx="5540089" cy="2435331"/>
                <wp:effectExtent l="0" t="0" r="3810" b="3175"/>
                <wp:wrapNone/>
                <wp:docPr id="43" name="Image 43" descr="© Comatelec Schreder">
                  <a:hlinkClick xmlns:a="http://schemas.openxmlformats.org/drawingml/2006/main" r:id="rId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© Comatelec Schreder">
                          <a:hlinkClick r:id="rId8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40089" cy="24353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DA42C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>
                    <wp:simplePos x="0" y="0"/>
                    <wp:positionH relativeFrom="column">
                      <wp:posOffset>3974465</wp:posOffset>
                    </wp:positionH>
                    <wp:positionV relativeFrom="paragraph">
                      <wp:posOffset>4142105</wp:posOffset>
                    </wp:positionV>
                    <wp:extent cx="2054225" cy="2698750"/>
                    <wp:effectExtent l="0" t="0" r="3175" b="6350"/>
                    <wp:wrapNone/>
                    <wp:docPr id="1" name="Rectangle 23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54225" cy="26987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513A1" w:rsidRDefault="00F513A1" w:rsidP="0010149D">
                                <w:pPr>
                                  <w:rPr>
                                    <w:rFonts w:ascii="Times New Roman" w:hAnsi="Times New Roman" w:cs="Times New Roman"/>
                                    <w:spacing w:val="10"/>
                                    <w:w w:val="82"/>
                                    <w:sz w:val="36"/>
                                    <w:szCs w:val="36"/>
                                  </w:rPr>
                                </w:pPr>
                              </w:p>
                              <w:p w:rsidR="00F513A1" w:rsidRDefault="00F513A1" w:rsidP="0010149D">
                                <w:pPr>
                                  <w:rPr>
                                    <w:rFonts w:ascii="Times New Roman" w:hAnsi="Times New Roman" w:cs="Times New Roman"/>
                                    <w:spacing w:val="10"/>
                                    <w:w w:val="82"/>
                                    <w:sz w:val="44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pacing w:val="10"/>
                                    <w:w w:val="82"/>
                                    <w:sz w:val="44"/>
                                    <w:szCs w:val="36"/>
                                  </w:rPr>
                                  <w:t>Activités</w:t>
                                </w:r>
                              </w:p>
                              <w:p w:rsidR="00F513A1" w:rsidRDefault="00F513A1" w:rsidP="0010149D">
                                <w:pPr>
                                  <w:rPr>
                                    <w:rFonts w:ascii="Times New Roman" w:hAnsi="Times New Roman" w:cs="Times New Roman"/>
                                    <w:spacing w:val="10"/>
                                    <w:w w:val="82"/>
                                    <w:sz w:val="44"/>
                                    <w:szCs w:val="36"/>
                                  </w:rPr>
                                </w:pPr>
                              </w:p>
                              <w:p w:rsidR="00F513A1" w:rsidRDefault="00F513A1" w:rsidP="004E5DB8">
                                <w:pPr>
                                  <w:jc w:val="left"/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pacing w:val="10"/>
                                    <w:w w:val="82"/>
                                    <w:sz w:val="44"/>
                                    <w:szCs w:val="36"/>
                                  </w:rPr>
                                  <w:t xml:space="preserve">Installer et raccorder une solution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spacing w:val="10"/>
                                    <w:w w:val="82"/>
                                    <w:sz w:val="44"/>
                                    <w:szCs w:val="36"/>
                                  </w:rPr>
                                  <w:t>Smartcity</w:t>
                                </w:r>
                                <w:proofErr w:type="spellEnd"/>
                              </w:p>
                              <w:p w:rsidR="00F513A1" w:rsidRDefault="00F513A1" w:rsidP="0010149D"/>
                              <w:p w:rsidR="00F513A1" w:rsidRDefault="00F513A1" w:rsidP="0010149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232" o:spid="_x0000_s1026" style="position:absolute;left:0;text-align:left;margin-left:312.95pt;margin-top:326.15pt;width:161.75pt;height:21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PDZhAIAAAkFAAAOAAAAZHJzL2Uyb0RvYy54bWysVNuO0zAQfUfiHyy/d3MhvSRqutptKUJa&#10;YMXCB7i201g4trHdpgvi3xk7bbc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" stroked="f">
                    <v:textbox>
                      <w:txbxContent>
                        <w:p w:rsidR="00F513A1" w:rsidRDefault="00F513A1" w:rsidP="0010149D">
                          <w:pPr>
                            <w:rPr>
                              <w:rFonts w:ascii="Times New Roman" w:hAnsi="Times New Roman" w:cs="Times New Roman"/>
                              <w:spacing w:val="10"/>
                              <w:w w:val="82"/>
                              <w:sz w:val="36"/>
                              <w:szCs w:val="36"/>
                            </w:rPr>
                          </w:pPr>
                        </w:p>
                        <w:p w:rsidR="00F513A1" w:rsidRDefault="00F513A1" w:rsidP="0010149D">
                          <w:pPr>
                            <w:rPr>
                              <w:rFonts w:ascii="Times New Roman" w:hAnsi="Times New Roman" w:cs="Times New Roman"/>
                              <w:spacing w:val="10"/>
                              <w:w w:val="82"/>
                              <w:sz w:val="44"/>
                              <w:szCs w:val="36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pacing w:val="10"/>
                              <w:w w:val="82"/>
                              <w:sz w:val="44"/>
                              <w:szCs w:val="36"/>
                            </w:rPr>
                            <w:t>Activités</w:t>
                          </w:r>
                        </w:p>
                        <w:p w:rsidR="00F513A1" w:rsidRDefault="00F513A1" w:rsidP="0010149D">
                          <w:pPr>
                            <w:rPr>
                              <w:rFonts w:ascii="Times New Roman" w:hAnsi="Times New Roman" w:cs="Times New Roman"/>
                              <w:spacing w:val="10"/>
                              <w:w w:val="82"/>
                              <w:sz w:val="44"/>
                              <w:szCs w:val="36"/>
                            </w:rPr>
                          </w:pPr>
                        </w:p>
                        <w:p w:rsidR="00F513A1" w:rsidRDefault="00F513A1" w:rsidP="004E5DB8">
                          <w:pPr>
                            <w:jc w:val="left"/>
                          </w:pPr>
                          <w:r>
                            <w:rPr>
                              <w:rFonts w:ascii="Times New Roman" w:hAnsi="Times New Roman" w:cs="Times New Roman"/>
                              <w:spacing w:val="10"/>
                              <w:w w:val="82"/>
                              <w:sz w:val="44"/>
                              <w:szCs w:val="36"/>
                            </w:rPr>
                            <w:t xml:space="preserve">Installer et raccorder une solution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spacing w:val="10"/>
                              <w:w w:val="82"/>
                              <w:sz w:val="44"/>
                              <w:szCs w:val="36"/>
                            </w:rPr>
                            <w:t>Smartcity</w:t>
                          </w:r>
                          <w:proofErr w:type="spellEnd"/>
                        </w:p>
                        <w:p w:rsidR="00F513A1" w:rsidRDefault="00F513A1" w:rsidP="0010149D"/>
                        <w:p w:rsidR="00F513A1" w:rsidRDefault="00F513A1" w:rsidP="0010149D"/>
                      </w:txbxContent>
                    </v:textbox>
                  </v:rect>
                </w:pict>
              </mc:Fallback>
            </mc:AlternateContent>
          </w:r>
          <w:r w:rsidR="002E458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1" locked="0" layoutInCell="1" allowOverlap="1">
                    <wp:simplePos x="0" y="0"/>
                    <wp:positionH relativeFrom="column">
                      <wp:posOffset>3914140</wp:posOffset>
                    </wp:positionH>
                    <wp:positionV relativeFrom="paragraph">
                      <wp:posOffset>3761105</wp:posOffset>
                    </wp:positionV>
                    <wp:extent cx="99060" cy="3257550"/>
                    <wp:effectExtent l="0" t="0" r="0" b="0"/>
                    <wp:wrapNone/>
                    <wp:docPr id="482" name="Freeform 22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9060" cy="3257550"/>
                            </a:xfrm>
                            <a:custGeom>
                              <a:avLst/>
                              <a:gdLst>
                                <a:gd name="T0" fmla="+- 0 12060 12060"/>
                                <a:gd name="T1" fmla="*/ 12060 h 3432"/>
                                <a:gd name="T2" fmla="+- 0 15492 12060"/>
                                <a:gd name="T3" fmla="*/ 15492 h 34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432">
                                  <a:moveTo>
                                    <a:pt x="0" y="0"/>
                                  </a:moveTo>
                                  <a:lnTo>
                                    <a:pt x="0" y="343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F7A6BB3" id="Freeform 229" o:spid="_x0000_s1026" style="position:absolute;margin-left:308.2pt;margin-top:296.15pt;width:7.8pt;height:256.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060,3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" path="m,l,3432e" filled="f" strokeweight=".58pt">
                    <v:path arrowok="t" o:connecttype="custom" o:connectlocs="0,11446985;0,14704535" o:connectangles="0,0"/>
                  </v:shape>
                </w:pict>
              </mc:Fallback>
            </mc:AlternateContent>
          </w:r>
          <w:r w:rsidR="0010149D">
            <w:rPr>
              <w:b/>
              <w:caps/>
              <w:color w:val="548DD4" w:themeColor="text2" w:themeTint="99"/>
              <w:sz w:val="32"/>
              <w:u w:val="single"/>
            </w:rPr>
            <w:br w:type="page"/>
          </w:r>
        </w:p>
      </w:sdtContent>
    </w:sdt>
    <w:p w:rsidR="0010149D" w:rsidRPr="00495E7C" w:rsidRDefault="0010149D" w:rsidP="0010149D">
      <w:pPr>
        <w:sectPr w:rsidR="0010149D" w:rsidRPr="00495E7C" w:rsidSect="00D642E5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8" w:h="16838" w:code="9"/>
          <w:pgMar w:top="851" w:right="1151" w:bottom="1134" w:left="1151" w:header="426" w:footer="1418" w:gutter="0"/>
          <w:cols w:space="708"/>
          <w:noEndnote/>
          <w:docGrid w:linePitch="272"/>
        </w:sectPr>
      </w:pPr>
    </w:p>
    <w:p w:rsidR="009C2CA2" w:rsidRPr="00131123" w:rsidRDefault="009C2CA2" w:rsidP="00131123">
      <w:pPr>
        <w:pStyle w:val="Titre1"/>
        <w:numPr>
          <w:ilvl w:val="0"/>
          <w:numId w:val="0"/>
        </w:numPr>
        <w:ind w:left="432"/>
        <w:jc w:val="center"/>
      </w:pPr>
      <w:r w:rsidRPr="00131123">
        <w:lastRenderedPageBreak/>
        <w:t>MISE EN SITUATION</w:t>
      </w:r>
    </w:p>
    <w:p w:rsidR="00BB1583" w:rsidRPr="00131123" w:rsidRDefault="00BB1583" w:rsidP="009C2CA2">
      <w:pPr>
        <w:rPr>
          <w:color w:val="4A442A" w:themeColor="background2" w:themeShade="40"/>
        </w:rPr>
      </w:pPr>
    </w:p>
    <w:p w:rsidR="008523FC" w:rsidRDefault="008523FC" w:rsidP="008523FC">
      <w:pPr>
        <w:ind w:firstLine="432"/>
        <w:rPr>
          <w:i/>
        </w:rPr>
      </w:pPr>
      <w:r>
        <w:rPr>
          <w:i/>
        </w:rPr>
        <w:t xml:space="preserve">Afin de satisfaire les besoins en connectivité de ses administrés, la mairie décide d’installer une solution de vidéo surveillance et un hotspot Wifi. </w:t>
      </w:r>
    </w:p>
    <w:p w:rsidR="00931F01" w:rsidRDefault="00131123" w:rsidP="00931F01">
      <w:pPr>
        <w:ind w:firstLine="432"/>
        <w:rPr>
          <w:i/>
        </w:rPr>
      </w:pPr>
      <w:r>
        <w:rPr>
          <w:i/>
        </w:rPr>
        <w:t xml:space="preserve">Vous êtes </w:t>
      </w:r>
      <w:r w:rsidR="0066057F">
        <w:rPr>
          <w:i/>
        </w:rPr>
        <w:t>sollicité</w:t>
      </w:r>
      <w:r>
        <w:rPr>
          <w:i/>
        </w:rPr>
        <w:t xml:space="preserve"> dans le cadre de l’</w:t>
      </w:r>
      <w:r w:rsidR="0066057F">
        <w:rPr>
          <w:i/>
        </w:rPr>
        <w:t xml:space="preserve">installation </w:t>
      </w:r>
      <w:r>
        <w:rPr>
          <w:i/>
        </w:rPr>
        <w:t>de la p</w:t>
      </w:r>
      <w:r w:rsidR="0066057F">
        <w:rPr>
          <w:i/>
        </w:rPr>
        <w:t>la</w:t>
      </w:r>
      <w:r>
        <w:rPr>
          <w:i/>
        </w:rPr>
        <w:t xml:space="preserve">ce Saint Pierre pour installer les </w:t>
      </w:r>
      <w:r w:rsidR="00D72990">
        <w:rPr>
          <w:i/>
        </w:rPr>
        <w:t>éléments</w:t>
      </w:r>
      <w:r>
        <w:rPr>
          <w:i/>
        </w:rPr>
        <w:t xml:space="preserve"> </w:t>
      </w:r>
      <w:r w:rsidR="008523FC">
        <w:rPr>
          <w:i/>
        </w:rPr>
        <w:t xml:space="preserve">connectés </w:t>
      </w:r>
      <w:r>
        <w:rPr>
          <w:i/>
        </w:rPr>
        <w:t xml:space="preserve">du mat </w:t>
      </w:r>
      <w:proofErr w:type="spellStart"/>
      <w:r>
        <w:rPr>
          <w:i/>
        </w:rPr>
        <w:t>Shuffle</w:t>
      </w:r>
      <w:proofErr w:type="spellEnd"/>
      <w:r w:rsidR="00931F01">
        <w:rPr>
          <w:i/>
        </w:rPr>
        <w:t xml:space="preserve">. </w:t>
      </w:r>
    </w:p>
    <w:p w:rsidR="008523FC" w:rsidRDefault="008523FC" w:rsidP="008523FC">
      <w:pPr>
        <w:ind w:firstLine="432"/>
        <w:rPr>
          <w:i/>
        </w:rPr>
      </w:pPr>
      <w:r>
        <w:rPr>
          <w:i/>
        </w:rPr>
        <w:t>On choisira du matériel compatible POE pour simplifier les alimentations des produits.</w:t>
      </w:r>
    </w:p>
    <w:p w:rsidR="008523FC" w:rsidRPr="00C33A20" w:rsidRDefault="008523FC" w:rsidP="00931F01">
      <w:pPr>
        <w:ind w:firstLine="432"/>
        <w:rPr>
          <w:i/>
        </w:rPr>
      </w:pPr>
    </w:p>
    <w:p w:rsidR="009C2CA2" w:rsidRPr="00131123" w:rsidRDefault="00A4679A" w:rsidP="00131123">
      <w:pPr>
        <w:pStyle w:val="Titre1"/>
      </w:pPr>
      <w:r w:rsidRPr="00131123">
        <w:t>PREPARATION</w:t>
      </w:r>
    </w:p>
    <w:p w:rsidR="009C2CA2" w:rsidRDefault="009C2CA2" w:rsidP="009C2CA2">
      <w:pPr>
        <w:rPr>
          <w:rFonts w:asciiTheme="minorHAnsi" w:hAnsiTheme="minorHAnsi"/>
          <w:b/>
          <w:u w:val="single"/>
        </w:rPr>
      </w:pPr>
    </w:p>
    <w:p w:rsidR="006B46D7" w:rsidRDefault="006B46D7" w:rsidP="006B46D7">
      <w:r>
        <w:t xml:space="preserve">A l’aide du </w:t>
      </w:r>
      <w:r w:rsidR="00233294">
        <w:t>l</w:t>
      </w:r>
      <w:r>
        <w:t xml:space="preserve">ien </w:t>
      </w:r>
      <w:proofErr w:type="gramStart"/>
      <w:r>
        <w:t xml:space="preserve">internet  </w:t>
      </w:r>
      <w:proofErr w:type="spellStart"/>
      <w:r>
        <w:t>Dlink</w:t>
      </w:r>
      <w:proofErr w:type="spellEnd"/>
      <w:proofErr w:type="gramEnd"/>
      <w:r>
        <w:t xml:space="preserve"> </w:t>
      </w:r>
      <w:hyperlink r:id="rId16" w:history="1">
        <w:r w:rsidRPr="0037799E">
          <w:rPr>
            <w:rStyle w:val="Lienhypertexte"/>
          </w:rPr>
          <w:t>« Comment choisir son switch POE ? »</w:t>
        </w:r>
      </w:hyperlink>
    </w:p>
    <w:p w:rsidR="006B46D7" w:rsidRDefault="006B46D7" w:rsidP="006B46D7"/>
    <w:p w:rsidR="003E6C46" w:rsidRDefault="006B46D7" w:rsidP="006B46D7">
      <w:pPr>
        <w:pStyle w:val="Paragraphedeliste"/>
        <w:numPr>
          <w:ilvl w:val="0"/>
          <w:numId w:val="36"/>
        </w:numPr>
      </w:pPr>
      <w:r w:rsidRPr="006B46D7">
        <w:t>Donne</w:t>
      </w:r>
      <w:r>
        <w:t xml:space="preserve">r </w:t>
      </w:r>
      <w:r w:rsidRPr="006B46D7">
        <w:t>la définition de l’alimentation POE</w:t>
      </w:r>
      <w:r>
        <w:t> ?</w:t>
      </w:r>
    </w:p>
    <w:p w:rsidR="006B46D7" w:rsidRDefault="006B46D7" w:rsidP="006B46D7">
      <w:pPr>
        <w:pStyle w:val="Numrot"/>
        <w:numPr>
          <w:ilvl w:val="0"/>
          <w:numId w:val="0"/>
        </w:numPr>
        <w:ind w:left="720"/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9601"/>
      </w:tblGrid>
      <w:tr w:rsidR="006B46D7" w:rsidTr="006B46D7">
        <w:tc>
          <w:tcPr>
            <w:tcW w:w="9601" w:type="dxa"/>
          </w:tcPr>
          <w:p w:rsidR="00C478C1" w:rsidRDefault="00C478C1" w:rsidP="0091665A">
            <w:pPr>
              <w:pStyle w:val="Correctiontop"/>
            </w:pPr>
          </w:p>
          <w:p w:rsidR="006B46D7" w:rsidRDefault="006B46D7" w:rsidP="0091665A">
            <w:pPr>
              <w:pStyle w:val="Correctiontop"/>
            </w:pPr>
            <w:r>
              <w:t>L</w:t>
            </w:r>
            <w:r w:rsidRPr="006B46D7">
              <w:t xml:space="preserve">’alimentation </w:t>
            </w:r>
            <w:r w:rsidRPr="0091665A">
              <w:t>électrique par câble Ethernet</w:t>
            </w:r>
            <w:r w:rsidRPr="006B46D7">
              <w:t>, est la</w:t>
            </w:r>
            <w:r w:rsidRPr="006B46D7">
              <w:rPr>
                <w:b/>
                <w:bCs/>
              </w:rPr>
              <w:t> technologie qui utilise les câbles Ethernet RJ45</w:t>
            </w:r>
            <w:r w:rsidRPr="006B46D7">
              <w:t> </w:t>
            </w:r>
            <w:r w:rsidRPr="006B46D7">
              <w:rPr>
                <w:b/>
                <w:bCs/>
              </w:rPr>
              <w:t>pour alimenter en électricité les équipements PoE</w:t>
            </w:r>
            <w:r w:rsidRPr="006B46D7">
              <w:t> tels que les téléphones et les caméras IP en même temps que la transmission des données.</w:t>
            </w:r>
          </w:p>
          <w:p w:rsidR="00C478C1" w:rsidRDefault="00C478C1" w:rsidP="0091665A">
            <w:pPr>
              <w:pStyle w:val="Correctiontop"/>
            </w:pPr>
          </w:p>
        </w:tc>
      </w:tr>
    </w:tbl>
    <w:p w:rsidR="003E6C46" w:rsidRDefault="003E6C46" w:rsidP="006B46D7">
      <w:pPr>
        <w:pStyle w:val="Numrot"/>
        <w:numPr>
          <w:ilvl w:val="0"/>
          <w:numId w:val="0"/>
        </w:numPr>
        <w:ind w:left="720"/>
      </w:pPr>
    </w:p>
    <w:p w:rsidR="003E6C46" w:rsidRDefault="006B46D7" w:rsidP="006B46D7">
      <w:pPr>
        <w:pStyle w:val="Paragraphedeliste"/>
        <w:numPr>
          <w:ilvl w:val="0"/>
          <w:numId w:val="36"/>
        </w:numPr>
      </w:pPr>
      <w:r>
        <w:t>Quel est le principal avantage ?</w:t>
      </w:r>
    </w:p>
    <w:p w:rsidR="006B46D7" w:rsidRDefault="006B46D7" w:rsidP="003E6C46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596"/>
      </w:tblGrid>
      <w:tr w:rsidR="006B46D7" w:rsidTr="006B46D7">
        <w:tc>
          <w:tcPr>
            <w:tcW w:w="9596" w:type="dxa"/>
          </w:tcPr>
          <w:p w:rsidR="006B46D7" w:rsidRDefault="006B46D7" w:rsidP="0091665A">
            <w:pPr>
              <w:pStyle w:val="Correctiontop"/>
            </w:pPr>
          </w:p>
          <w:p w:rsidR="006B46D7" w:rsidRDefault="006B46D7" w:rsidP="0091665A">
            <w:pPr>
              <w:pStyle w:val="Correctiontop"/>
            </w:pPr>
            <w:r>
              <w:t>Il évite l’installation d’un double réseau (IP et électrique)</w:t>
            </w:r>
          </w:p>
          <w:p w:rsidR="006B46D7" w:rsidRDefault="006B46D7" w:rsidP="0091665A">
            <w:pPr>
              <w:pStyle w:val="Correctiontop"/>
            </w:pPr>
          </w:p>
        </w:tc>
      </w:tr>
    </w:tbl>
    <w:p w:rsidR="006B46D7" w:rsidRDefault="006B46D7" w:rsidP="003E6C46"/>
    <w:p w:rsidR="003E6C46" w:rsidRPr="006B46D7" w:rsidRDefault="006B46D7" w:rsidP="006B46D7">
      <w:pPr>
        <w:pStyle w:val="Numrot"/>
      </w:pPr>
      <w:r>
        <w:t>Quels sont les critères de choix d’un switch POE ?</w:t>
      </w:r>
    </w:p>
    <w:p w:rsidR="003E6C46" w:rsidRDefault="003E6C46" w:rsidP="003E6C46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596"/>
      </w:tblGrid>
      <w:tr w:rsidR="006B46D7" w:rsidTr="006B46D7">
        <w:tc>
          <w:tcPr>
            <w:tcW w:w="9596" w:type="dxa"/>
          </w:tcPr>
          <w:p w:rsidR="00243303" w:rsidRDefault="006B46D7" w:rsidP="0091665A">
            <w:pPr>
              <w:pStyle w:val="Correctiontop"/>
            </w:pPr>
            <w:r>
              <w:t xml:space="preserve"> </w:t>
            </w:r>
          </w:p>
          <w:p w:rsidR="006B46D7" w:rsidRDefault="006B46D7" w:rsidP="0091665A">
            <w:pPr>
              <w:pStyle w:val="Correctiontop"/>
            </w:pPr>
            <w:r>
              <w:t>Le nombre de ports</w:t>
            </w:r>
            <w:r w:rsidR="00904AE2">
              <w:t xml:space="preserve">, </w:t>
            </w:r>
            <w:r>
              <w:t>la consommation des appareils</w:t>
            </w:r>
            <w:r w:rsidR="00904AE2">
              <w:t>, la possibilité d’administration</w:t>
            </w:r>
          </w:p>
          <w:p w:rsidR="00243303" w:rsidRDefault="00243303" w:rsidP="0091665A">
            <w:pPr>
              <w:pStyle w:val="Correctiontop"/>
            </w:pPr>
          </w:p>
        </w:tc>
      </w:tr>
    </w:tbl>
    <w:p w:rsidR="006B46D7" w:rsidRDefault="006B46D7" w:rsidP="003E6C46"/>
    <w:p w:rsidR="003E6C46" w:rsidRDefault="006B46D7" w:rsidP="006B46D7">
      <w:pPr>
        <w:pStyle w:val="Numrot"/>
      </w:pPr>
      <w:r>
        <w:t>A parti</w:t>
      </w:r>
      <w:r w:rsidR="0066259A">
        <w:t>r</w:t>
      </w:r>
      <w:r>
        <w:t xml:space="preserve"> des documents constructeurs, </w:t>
      </w:r>
      <w:r w:rsidR="0066259A">
        <w:t>calculer la puissance consommée par le</w:t>
      </w:r>
      <w:r w:rsidR="000E030E">
        <w:t xml:space="preserve"> h</w:t>
      </w:r>
      <w:r w:rsidR="0066259A">
        <w:t xml:space="preserve">otspot et la caméra </w:t>
      </w:r>
    </w:p>
    <w:p w:rsidR="0066259A" w:rsidRDefault="0066259A" w:rsidP="0066259A">
      <w:pPr>
        <w:pStyle w:val="Numrot"/>
        <w:numPr>
          <w:ilvl w:val="0"/>
          <w:numId w:val="0"/>
        </w:numPr>
        <w:ind w:left="720" w:hanging="360"/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9596"/>
      </w:tblGrid>
      <w:tr w:rsidR="0066259A" w:rsidTr="00243303">
        <w:trPr>
          <w:jc w:val="center"/>
        </w:trPr>
        <w:tc>
          <w:tcPr>
            <w:tcW w:w="9596" w:type="dxa"/>
          </w:tcPr>
          <w:p w:rsidR="00C478C1" w:rsidRDefault="00C478C1" w:rsidP="0091665A">
            <w:pPr>
              <w:pStyle w:val="Correctiontop"/>
            </w:pPr>
          </w:p>
          <w:p w:rsidR="0066259A" w:rsidRDefault="0066259A" w:rsidP="0091665A">
            <w:pPr>
              <w:pStyle w:val="Correctiontop"/>
            </w:pPr>
            <w:r>
              <w:t>P=U</w:t>
            </w:r>
            <w:r>
              <w:sym w:font="Symbol" w:char="F0B4"/>
            </w:r>
            <w:r>
              <w:t>I=48</w:t>
            </w:r>
            <w:r>
              <w:sym w:font="Symbol" w:char="F0B4"/>
            </w:r>
            <w:r>
              <w:t>0.5= 24 W</w:t>
            </w:r>
          </w:p>
          <w:p w:rsidR="0066259A" w:rsidRDefault="0066259A" w:rsidP="0091665A">
            <w:pPr>
              <w:pStyle w:val="Correctiontop"/>
            </w:pPr>
            <w:r>
              <w:t>P=4,5 W</w:t>
            </w:r>
          </w:p>
          <w:p w:rsidR="00C478C1" w:rsidRDefault="00C478C1" w:rsidP="0091665A">
            <w:pPr>
              <w:pStyle w:val="Correctiontop"/>
            </w:pPr>
          </w:p>
        </w:tc>
      </w:tr>
    </w:tbl>
    <w:p w:rsidR="0066259A" w:rsidRDefault="0066259A" w:rsidP="0066259A">
      <w:pPr>
        <w:pStyle w:val="Numrot"/>
        <w:numPr>
          <w:ilvl w:val="0"/>
          <w:numId w:val="0"/>
        </w:numPr>
        <w:ind w:left="720" w:hanging="360"/>
      </w:pPr>
    </w:p>
    <w:p w:rsidR="0066259A" w:rsidRDefault="0066259A" w:rsidP="0066259A">
      <w:pPr>
        <w:pStyle w:val="Numrot"/>
      </w:pPr>
      <w:r>
        <w:t xml:space="preserve">On considère qu’il y a </w:t>
      </w:r>
      <w:r w:rsidR="00904AE2">
        <w:t>quatre</w:t>
      </w:r>
      <w:r>
        <w:t xml:space="preserve"> hot spot Wi fi et </w:t>
      </w:r>
      <w:r w:rsidR="00904AE2">
        <w:t>h</w:t>
      </w:r>
      <w:r>
        <w:t>uit caméras installées sur l’ensemble de la place Saint Pierre</w:t>
      </w:r>
      <w:r w:rsidR="00243303">
        <w:t xml:space="preserve">. En déduire la puissance </w:t>
      </w:r>
      <w:r w:rsidR="0037799E">
        <w:t>totale nécessaire</w:t>
      </w:r>
    </w:p>
    <w:p w:rsidR="003E6C46" w:rsidRDefault="003E6C46" w:rsidP="003E6C46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596"/>
      </w:tblGrid>
      <w:tr w:rsidR="00243303" w:rsidTr="00243303">
        <w:tc>
          <w:tcPr>
            <w:tcW w:w="9596" w:type="dxa"/>
          </w:tcPr>
          <w:p w:rsidR="00243303" w:rsidRDefault="00243303" w:rsidP="00243303">
            <w:pPr>
              <w:pStyle w:val="Numrot"/>
              <w:numPr>
                <w:ilvl w:val="0"/>
                <w:numId w:val="0"/>
              </w:numPr>
            </w:pPr>
          </w:p>
          <w:p w:rsidR="00243303" w:rsidRDefault="0037799E" w:rsidP="0091665A">
            <w:pPr>
              <w:pStyle w:val="Correctiontop"/>
            </w:pPr>
            <w:proofErr w:type="spellStart"/>
            <w:r>
              <w:t>P</w:t>
            </w:r>
            <w:r w:rsidRPr="0037799E">
              <w:rPr>
                <w:vertAlign w:val="subscript"/>
              </w:rPr>
              <w:t>totale</w:t>
            </w:r>
            <w:proofErr w:type="spellEnd"/>
            <w:r>
              <w:t>=24</w:t>
            </w:r>
            <w:r>
              <w:sym w:font="Symbol" w:char="F0B4"/>
            </w:r>
            <w:r>
              <w:t>4 + 4,5</w:t>
            </w:r>
            <w:r>
              <w:sym w:font="Symbol" w:char="F0B4"/>
            </w:r>
            <w:r>
              <w:t>8 = 132 W</w:t>
            </w:r>
          </w:p>
          <w:p w:rsidR="0037799E" w:rsidRPr="0037799E" w:rsidRDefault="0037799E" w:rsidP="0091665A">
            <w:pPr>
              <w:pStyle w:val="Correctiontop"/>
            </w:pPr>
          </w:p>
        </w:tc>
      </w:tr>
    </w:tbl>
    <w:p w:rsidR="003E6C46" w:rsidRDefault="003E6C46" w:rsidP="00243303">
      <w:pPr>
        <w:pStyle w:val="Numrot"/>
        <w:numPr>
          <w:ilvl w:val="0"/>
          <w:numId w:val="0"/>
        </w:numPr>
      </w:pPr>
    </w:p>
    <w:p w:rsidR="003E6C46" w:rsidRDefault="0037799E" w:rsidP="00F513A1">
      <w:pPr>
        <w:pStyle w:val="Numrot"/>
      </w:pPr>
      <w:r>
        <w:lastRenderedPageBreak/>
        <w:t xml:space="preserve">En déduire la référence du switch POE </w:t>
      </w:r>
      <w:proofErr w:type="spellStart"/>
      <w:r>
        <w:t>Dlink</w:t>
      </w:r>
      <w:proofErr w:type="spellEnd"/>
      <w:r w:rsidR="00904AE2">
        <w:t xml:space="preserve"> que l’on souhaite pouvoir administrer. Justifier.</w:t>
      </w:r>
    </w:p>
    <w:p w:rsidR="0068144B" w:rsidRDefault="0068144B" w:rsidP="003E6C46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596"/>
      </w:tblGrid>
      <w:tr w:rsidR="0068144B" w:rsidTr="0068144B">
        <w:tc>
          <w:tcPr>
            <w:tcW w:w="9596" w:type="dxa"/>
          </w:tcPr>
          <w:p w:rsidR="0068144B" w:rsidRDefault="00904AE2" w:rsidP="0091665A">
            <w:pPr>
              <w:pStyle w:val="Correctiontop"/>
            </w:pPr>
            <w:r>
              <w:t>DES 12 10 28 P car il est administrable, possède plus</w:t>
            </w:r>
            <w:r w:rsidR="00F513A1">
              <w:t xml:space="preserve"> </w:t>
            </w:r>
            <w:r>
              <w:t xml:space="preserve">de 12 ports </w:t>
            </w:r>
            <w:r w:rsidR="00F513A1">
              <w:t>POE (</w:t>
            </w:r>
            <w:r>
              <w:t>et son alimentation est supérieur à 132 W</w:t>
            </w:r>
          </w:p>
        </w:tc>
      </w:tr>
    </w:tbl>
    <w:p w:rsidR="0068144B" w:rsidRDefault="0068144B" w:rsidP="003E6C46"/>
    <w:p w:rsidR="003E6C46" w:rsidRDefault="003E6C46" w:rsidP="003D3DB4">
      <w:pPr>
        <w:pStyle w:val="Numrot"/>
        <w:numPr>
          <w:ilvl w:val="0"/>
          <w:numId w:val="32"/>
        </w:numPr>
      </w:pPr>
      <w:r>
        <w:t xml:space="preserve">Effectuer sur le schéma ci-dessous, une proposition de repérage des câbles Ethernet en </w:t>
      </w:r>
      <w:r w:rsidR="00895FAA">
        <w:t>fonction</w:t>
      </w:r>
      <w:r w:rsidR="004A0864">
        <w:t xml:space="preserve"> </w:t>
      </w:r>
      <w:r>
        <w:t xml:space="preserve">des </w:t>
      </w:r>
      <w:r w:rsidR="004A0864">
        <w:t>caractéristiques</w:t>
      </w:r>
      <w:r>
        <w:t xml:space="preserve"> suivantes</w:t>
      </w:r>
      <w:r w:rsidR="00A43C81">
        <w:t xml:space="preserve"> </w:t>
      </w:r>
      <w:proofErr w:type="gramStart"/>
      <w:r w:rsidR="00A43C81">
        <w:t xml:space="preserve">( </w:t>
      </w:r>
      <w:r>
        <w:t>le</w:t>
      </w:r>
      <w:proofErr w:type="gramEnd"/>
      <w:r>
        <w:t xml:space="preserve"> tenant et l’aboutissant doivent être identiques</w:t>
      </w:r>
      <w:r w:rsidR="00A43C81">
        <w:t>)</w:t>
      </w:r>
    </w:p>
    <w:p w:rsidR="00895FAA" w:rsidRDefault="00895FAA" w:rsidP="00895FAA">
      <w:pPr>
        <w:pStyle w:val="Paragraphedeliste"/>
        <w:ind w:left="1776"/>
      </w:pPr>
      <w:r>
        <w:rPr>
          <w:noProof/>
        </w:rPr>
        <w:drawing>
          <wp:anchor distT="0" distB="0" distL="114300" distR="114300" simplePos="0" relativeHeight="251661311" behindDoc="0" locked="0" layoutInCell="1" allowOverlap="1">
            <wp:simplePos x="0" y="0"/>
            <wp:positionH relativeFrom="column">
              <wp:posOffset>1987107</wp:posOffset>
            </wp:positionH>
            <wp:positionV relativeFrom="paragraph">
              <wp:posOffset>204854</wp:posOffset>
            </wp:positionV>
            <wp:extent cx="3564890" cy="3458796"/>
            <wp:effectExtent l="0" t="0" r="0" b="889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80102_103509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58" t="34571" r="22457" b="3192"/>
                    <a:stretch/>
                  </pic:blipFill>
                  <pic:spPr bwMode="auto">
                    <a:xfrm>
                      <a:off x="0" y="0"/>
                      <a:ext cx="3564890" cy="3458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C46" w:rsidRDefault="003E6C46" w:rsidP="006B46D7">
      <w:pPr>
        <w:pStyle w:val="Numrot"/>
        <w:numPr>
          <w:ilvl w:val="0"/>
          <w:numId w:val="0"/>
        </w:numPr>
        <w:ind w:left="720"/>
      </w:pPr>
    </w:p>
    <w:p w:rsidR="003E6C46" w:rsidRDefault="003E6C46" w:rsidP="003E6C46">
      <w:pPr>
        <w:spacing w:after="200" w:line="276" w:lineRule="auto"/>
        <w:rPr>
          <w:rFonts w:ascii="Comic Sans MS" w:hAnsi="Comic Sans MS" w:cstheme="minorHAnsi"/>
          <w:b/>
          <w:sz w:val="32"/>
          <w:u w:val="single"/>
        </w:rPr>
      </w:pPr>
    </w:p>
    <w:p w:rsidR="007F763D" w:rsidRDefault="007F763D" w:rsidP="007E671C"/>
    <w:p w:rsidR="00895FAA" w:rsidRDefault="00895FAA" w:rsidP="007E671C"/>
    <w:p w:rsidR="00895FAA" w:rsidRDefault="00895FAA" w:rsidP="007E671C"/>
    <w:p w:rsidR="00895FAA" w:rsidRDefault="00B14BDA" w:rsidP="007E671C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0A4063B" wp14:editId="3F8FD3CF">
                <wp:simplePos x="0" y="0"/>
                <wp:positionH relativeFrom="column">
                  <wp:posOffset>2160905</wp:posOffset>
                </wp:positionH>
                <wp:positionV relativeFrom="paragraph">
                  <wp:posOffset>15875</wp:posOffset>
                </wp:positionV>
                <wp:extent cx="921385" cy="325755"/>
                <wp:effectExtent l="0" t="0" r="12065" b="1714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1385" cy="325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513A1" w:rsidRPr="00FE286B" w:rsidRDefault="00F513A1" w:rsidP="003E6C46">
                            <w:pPr>
                              <w:pStyle w:val="Rponse"/>
                              <w:ind w:left="0"/>
                              <w:rPr>
                                <w:sz w:val="16"/>
                              </w:rPr>
                            </w:pPr>
                            <w:r w:rsidRPr="00E40D2A">
                              <w:rPr>
                                <w:rStyle w:val="CorrectiontopCar"/>
                              </w:rPr>
                              <w:t>TSPM01</w:t>
                            </w:r>
                            <w:r>
                              <w:rPr>
                                <w:rStyle w:val="CorrectiontopCar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4063B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7" type="#_x0000_t202" style="position:absolute;left:0;text-align:left;margin-left:170.15pt;margin-top:1.25pt;width:72.55pt;height:25.6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" fillcolor="white [3201]" strokeweight=".5pt">
                <v:textbox>
                  <w:txbxContent>
                    <w:p w:rsidR="00F513A1" w:rsidRPr="00FE286B" w:rsidRDefault="00F513A1" w:rsidP="003E6C46">
                      <w:pPr>
                        <w:pStyle w:val="Rponse"/>
                        <w:ind w:left="0"/>
                        <w:rPr>
                          <w:sz w:val="16"/>
                        </w:rPr>
                      </w:pPr>
                      <w:r w:rsidRPr="00E40D2A">
                        <w:rPr>
                          <w:rStyle w:val="CorrectiontopCar"/>
                        </w:rPr>
                        <w:t>TSPM01</w:t>
                      </w:r>
                      <w:r>
                        <w:rPr>
                          <w:rStyle w:val="CorrectiontopCar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F798E08" wp14:editId="554AA777">
                <wp:simplePos x="0" y="0"/>
                <wp:positionH relativeFrom="column">
                  <wp:posOffset>3628465</wp:posOffset>
                </wp:positionH>
                <wp:positionV relativeFrom="paragraph">
                  <wp:posOffset>16111</wp:posOffset>
                </wp:positionV>
                <wp:extent cx="956930" cy="375684"/>
                <wp:effectExtent l="0" t="0" r="15240" b="24765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930" cy="3756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513A1" w:rsidRPr="00FE286B" w:rsidRDefault="00F513A1" w:rsidP="00B14BDA">
                            <w:pPr>
                              <w:pStyle w:val="Rponse"/>
                              <w:ind w:left="0"/>
                              <w:rPr>
                                <w:sz w:val="16"/>
                              </w:rPr>
                            </w:pPr>
                            <w:r w:rsidRPr="00E40D2A">
                              <w:rPr>
                                <w:rStyle w:val="CorrectiontopCar"/>
                              </w:rPr>
                              <w:t>TSPM0</w:t>
                            </w:r>
                            <w:r>
                              <w:rPr>
                                <w:rStyle w:val="CorrectiontopCar"/>
                              </w:rPr>
                              <w:t>2C</w:t>
                            </w:r>
                          </w:p>
                          <w:p w:rsidR="00F513A1" w:rsidRPr="00FE286B" w:rsidRDefault="00F513A1" w:rsidP="003E6C46">
                            <w:pPr>
                              <w:pStyle w:val="Rponse"/>
                              <w:ind w:left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98E08" id="Zone de texte 10" o:spid="_x0000_s1028" type="#_x0000_t202" style="position:absolute;left:0;text-align:left;margin-left:285.7pt;margin-top:1.25pt;width:75.35pt;height:29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" fillcolor="white [3201]" strokeweight=".5pt">
                <v:textbox>
                  <w:txbxContent>
                    <w:p w:rsidR="00F513A1" w:rsidRPr="00FE286B" w:rsidRDefault="00F513A1" w:rsidP="00B14BDA">
                      <w:pPr>
                        <w:pStyle w:val="Rponse"/>
                        <w:ind w:left="0"/>
                        <w:rPr>
                          <w:sz w:val="16"/>
                        </w:rPr>
                      </w:pPr>
                      <w:r w:rsidRPr="00E40D2A">
                        <w:rPr>
                          <w:rStyle w:val="CorrectiontopCar"/>
                        </w:rPr>
                        <w:t>TSPM0</w:t>
                      </w:r>
                      <w:r>
                        <w:rPr>
                          <w:rStyle w:val="CorrectiontopCar"/>
                        </w:rPr>
                        <w:t>2C</w:t>
                      </w:r>
                    </w:p>
                    <w:p w:rsidR="00F513A1" w:rsidRPr="00FE286B" w:rsidRDefault="00F513A1" w:rsidP="003E6C46">
                      <w:pPr>
                        <w:pStyle w:val="Rponse"/>
                        <w:ind w:left="0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95FAA" w:rsidRDefault="00895FAA" w:rsidP="007E671C"/>
    <w:p w:rsidR="00895FAA" w:rsidRDefault="00895FAA" w:rsidP="007E671C"/>
    <w:p w:rsidR="00895FAA" w:rsidRDefault="00895FAA" w:rsidP="007E671C"/>
    <w:p w:rsidR="00895FAA" w:rsidRDefault="00895FAA" w:rsidP="007E671C"/>
    <w:p w:rsidR="00895FAA" w:rsidRDefault="00895FAA" w:rsidP="007E671C"/>
    <w:p w:rsidR="00895FAA" w:rsidRDefault="00895FAA" w:rsidP="007E671C"/>
    <w:p w:rsidR="00895FAA" w:rsidRDefault="00895FAA" w:rsidP="007E671C"/>
    <w:p w:rsidR="00895FAA" w:rsidRDefault="00895FAA" w:rsidP="007E671C"/>
    <w:p w:rsidR="0037799E" w:rsidRDefault="0037799E" w:rsidP="007E671C"/>
    <w:p w:rsidR="00895FAA" w:rsidRDefault="00895FAA" w:rsidP="007E671C"/>
    <w:p w:rsidR="00C877D0" w:rsidRDefault="00C877D0" w:rsidP="000B3B38">
      <w:r>
        <w:rPr>
          <w:noProof/>
        </w:rPr>
        <w:drawing>
          <wp:anchor distT="0" distB="0" distL="114300" distR="114300" simplePos="0" relativeHeight="251728896" behindDoc="0" locked="0" layoutInCell="1" allowOverlap="1" wp14:anchorId="4B5766AE" wp14:editId="730AFC3F">
            <wp:simplePos x="0" y="0"/>
            <wp:positionH relativeFrom="column">
              <wp:posOffset>164465</wp:posOffset>
            </wp:positionH>
            <wp:positionV relativeFrom="paragraph">
              <wp:posOffset>24765</wp:posOffset>
            </wp:positionV>
            <wp:extent cx="736600" cy="622300"/>
            <wp:effectExtent l="0" t="0" r="6350" b="6350"/>
            <wp:wrapSquare wrapText="bothSides"/>
            <wp:docPr id="34" name="Image 34" descr="Résultat de recherche d'images pour &quot;attention logo bonhomm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attention logo bonhomm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7" t="16570" r="6551" b="13488"/>
                    <a:stretch/>
                  </pic:blipFill>
                  <pic:spPr bwMode="auto">
                    <a:xfrm>
                      <a:off x="0" y="0"/>
                      <a:ext cx="73660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77D0" w:rsidRDefault="00C877D0" w:rsidP="000B3B38">
      <w:r>
        <w:t>Faites valider par votre professeur</w:t>
      </w:r>
    </w:p>
    <w:p w:rsidR="00C877D0" w:rsidRDefault="00C877D0" w:rsidP="00C877D0"/>
    <w:p w:rsidR="007E671C" w:rsidRDefault="007E671C" w:rsidP="008132B5">
      <w:pPr>
        <w:jc w:val="left"/>
      </w:pPr>
    </w:p>
    <w:p w:rsidR="00A26970" w:rsidRDefault="00A26970" w:rsidP="00A26970">
      <w:pPr>
        <w:rPr>
          <w:sz w:val="24"/>
          <w:highlight w:val="yellow"/>
        </w:rPr>
      </w:pPr>
    </w:p>
    <w:p w:rsidR="00A26970" w:rsidRDefault="00A26970" w:rsidP="00131123">
      <w:pPr>
        <w:pStyle w:val="Titre1"/>
      </w:pPr>
      <w:r>
        <w:t>REALISATION</w:t>
      </w:r>
    </w:p>
    <w:p w:rsidR="00884A70" w:rsidRDefault="00884A70" w:rsidP="00884A70"/>
    <w:p w:rsidR="002D13E5" w:rsidRDefault="002D13E5" w:rsidP="002D13E5">
      <w:pPr>
        <w:rPr>
          <w:i/>
          <w:sz w:val="24"/>
        </w:rPr>
      </w:pPr>
      <w:bookmarkStart w:id="2" w:name="_Hlk494111152"/>
      <w:proofErr w:type="spellStart"/>
      <w:r w:rsidRPr="00CD2744">
        <w:rPr>
          <w:i/>
          <w:sz w:val="24"/>
        </w:rPr>
        <w:t>Rq</w:t>
      </w:r>
      <w:proofErr w:type="spellEnd"/>
      <w:r w:rsidRPr="00CD2744">
        <w:rPr>
          <w:i/>
          <w:sz w:val="24"/>
        </w:rPr>
        <w:t> : A la fin de votre activité, vous veillerez à laisser le chantier propre et à trier les déchets conformément à la fiche fournie « FFB Tri des déchets »</w:t>
      </w:r>
    </w:p>
    <w:p w:rsidR="002A4247" w:rsidRPr="00CD2744" w:rsidRDefault="002A4247" w:rsidP="002D13E5">
      <w:pPr>
        <w:rPr>
          <w:i/>
          <w:sz w:val="24"/>
        </w:rPr>
      </w:pPr>
    </w:p>
    <w:bookmarkEnd w:id="2"/>
    <w:p w:rsidR="00476053" w:rsidRDefault="00476053" w:rsidP="00884A70"/>
    <w:p w:rsidR="003E6C46" w:rsidRDefault="00B14BDA" w:rsidP="00C927A6">
      <w:pPr>
        <w:pStyle w:val="Numrot"/>
        <w:numPr>
          <w:ilvl w:val="0"/>
          <w:numId w:val="38"/>
        </w:numPr>
      </w:pPr>
      <w:r>
        <w:t>Effectuer le passage de câble</w:t>
      </w:r>
      <w:r w:rsidR="00C927A6">
        <w:t>s</w:t>
      </w:r>
      <w:r>
        <w:t xml:space="preserve"> afin de raccorder la partie connectée des deux mâts</w:t>
      </w:r>
    </w:p>
    <w:p w:rsidR="003E6C46" w:rsidRDefault="003E6C46" w:rsidP="00B14BDA"/>
    <w:p w:rsidR="003E6C46" w:rsidRDefault="003E6C46" w:rsidP="00C927A6">
      <w:pPr>
        <w:pStyle w:val="Numrot"/>
      </w:pPr>
      <w:r>
        <w:t>Effectuer sur les câbles Ethernet le repérage que vous avez défini</w:t>
      </w:r>
      <w:r w:rsidR="00B14BDA">
        <w:t xml:space="preserve">. </w:t>
      </w:r>
    </w:p>
    <w:p w:rsidR="005408BF" w:rsidRDefault="005408BF" w:rsidP="005408BF">
      <w:pPr>
        <w:pStyle w:val="Numrot"/>
        <w:numPr>
          <w:ilvl w:val="0"/>
          <w:numId w:val="0"/>
        </w:numPr>
        <w:ind w:left="720"/>
      </w:pPr>
    </w:p>
    <w:p w:rsidR="005408BF" w:rsidRDefault="005408BF" w:rsidP="005408BF">
      <w:r>
        <w:rPr>
          <w:noProof/>
        </w:rPr>
        <w:drawing>
          <wp:anchor distT="0" distB="0" distL="114300" distR="114300" simplePos="0" relativeHeight="251768832" behindDoc="0" locked="0" layoutInCell="1" allowOverlap="1" wp14:anchorId="7DF459AC" wp14:editId="222108CF">
            <wp:simplePos x="0" y="0"/>
            <wp:positionH relativeFrom="column">
              <wp:posOffset>164465</wp:posOffset>
            </wp:positionH>
            <wp:positionV relativeFrom="paragraph">
              <wp:posOffset>24765</wp:posOffset>
            </wp:positionV>
            <wp:extent cx="736600" cy="622300"/>
            <wp:effectExtent l="0" t="0" r="6350" b="6350"/>
            <wp:wrapSquare wrapText="bothSides"/>
            <wp:docPr id="16" name="Image 16" descr="Résultat de recherche d'images pour &quot;attention logo bonhomm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attention logo bonhomm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7" t="16570" r="6551" b="13488"/>
                    <a:stretch/>
                  </pic:blipFill>
                  <pic:spPr bwMode="auto">
                    <a:xfrm>
                      <a:off x="0" y="0"/>
                      <a:ext cx="73660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Faites valider par votre professeur</w:t>
      </w:r>
    </w:p>
    <w:p w:rsidR="005408BF" w:rsidRDefault="005408BF" w:rsidP="005408BF"/>
    <w:p w:rsidR="00C927A6" w:rsidRDefault="00C927A6">
      <w:pPr>
        <w:jc w:val="left"/>
      </w:pPr>
    </w:p>
    <w:p w:rsidR="005408BF" w:rsidRDefault="005408BF" w:rsidP="00C927A6"/>
    <w:p w:rsidR="005408BF" w:rsidRDefault="005408BF" w:rsidP="00C927A6"/>
    <w:p w:rsidR="00C927A6" w:rsidRDefault="005408BF" w:rsidP="00C927A6">
      <w:r>
        <w:lastRenderedPageBreak/>
        <w:t>Vo</w:t>
      </w:r>
      <w:r w:rsidR="00B14BDA">
        <w:t xml:space="preserve">us allez devoir réaliser </w:t>
      </w:r>
      <w:r w:rsidR="00C478C1">
        <w:t>quatre</w:t>
      </w:r>
      <w:r w:rsidR="00C927A6">
        <w:t xml:space="preserve"> prises</w:t>
      </w:r>
      <w:r w:rsidR="00B14BDA">
        <w:t xml:space="preserve"> RJ45 mâle. </w:t>
      </w:r>
    </w:p>
    <w:p w:rsidR="00C927A6" w:rsidRDefault="00C927A6" w:rsidP="00C927A6">
      <w:pPr>
        <w:pStyle w:val="Paragraphedeliste"/>
      </w:pPr>
    </w:p>
    <w:p w:rsidR="00246E18" w:rsidRDefault="00C927A6" w:rsidP="00C927A6">
      <w:pPr>
        <w:pStyle w:val="Numrot"/>
      </w:pPr>
      <w:r>
        <w:t xml:space="preserve">A l’aide du didacticiel </w:t>
      </w:r>
      <w:r w:rsidR="00E263EE">
        <w:t>vidéo</w:t>
      </w:r>
      <w:r>
        <w:t xml:space="preserve">, indiquer </w:t>
      </w:r>
      <w:r w:rsidR="00730673">
        <w:t>dans l’ordre les étapes à réaliser</w:t>
      </w:r>
      <w:r w:rsidR="00F37183">
        <w:t xml:space="preserve">. </w:t>
      </w:r>
    </w:p>
    <w:p w:rsidR="00730673" w:rsidRDefault="00730673">
      <w:pPr>
        <w:jc w:val="left"/>
      </w:pPr>
    </w:p>
    <w:p w:rsidR="00730673" w:rsidRDefault="00730673" w:rsidP="00B14BDA"/>
    <w:tbl>
      <w:tblPr>
        <w:tblStyle w:val="Grilledutableau"/>
        <w:tblW w:w="9616" w:type="dxa"/>
        <w:tblLook w:val="04A0" w:firstRow="1" w:lastRow="0" w:firstColumn="1" w:lastColumn="0" w:noHBand="0" w:noVBand="1"/>
      </w:tblPr>
      <w:tblGrid>
        <w:gridCol w:w="1131"/>
        <w:gridCol w:w="8485"/>
      </w:tblGrid>
      <w:tr w:rsidR="00730673" w:rsidTr="00F37183">
        <w:trPr>
          <w:trHeight w:val="877"/>
        </w:trPr>
        <w:tc>
          <w:tcPr>
            <w:tcW w:w="1131" w:type="dxa"/>
            <w:vAlign w:val="center"/>
          </w:tcPr>
          <w:p w:rsidR="00730673" w:rsidRDefault="00730673" w:rsidP="00F37183">
            <w:pPr>
              <w:jc w:val="center"/>
            </w:pPr>
            <w:r>
              <w:t>Ordre</w:t>
            </w:r>
          </w:p>
        </w:tc>
        <w:tc>
          <w:tcPr>
            <w:tcW w:w="8485" w:type="dxa"/>
            <w:vAlign w:val="center"/>
          </w:tcPr>
          <w:p w:rsidR="00730673" w:rsidRDefault="00730673" w:rsidP="00F37183">
            <w:pPr>
              <w:jc w:val="center"/>
            </w:pPr>
            <w:r>
              <w:t>Activités</w:t>
            </w:r>
          </w:p>
        </w:tc>
      </w:tr>
      <w:tr w:rsidR="00730673" w:rsidTr="00F37183">
        <w:trPr>
          <w:trHeight w:val="846"/>
        </w:trPr>
        <w:tc>
          <w:tcPr>
            <w:tcW w:w="1131" w:type="dxa"/>
            <w:vAlign w:val="center"/>
          </w:tcPr>
          <w:p w:rsidR="00730673" w:rsidRDefault="00F37183" w:rsidP="0091665A">
            <w:pPr>
              <w:pStyle w:val="Correctiontop"/>
            </w:pPr>
            <w:r>
              <w:t>7</w:t>
            </w:r>
          </w:p>
        </w:tc>
        <w:tc>
          <w:tcPr>
            <w:tcW w:w="8485" w:type="dxa"/>
            <w:vAlign w:val="center"/>
          </w:tcPr>
          <w:p w:rsidR="00730673" w:rsidRDefault="00730673" w:rsidP="00F37183">
            <w:pPr>
              <w:jc w:val="left"/>
            </w:pPr>
            <w:r>
              <w:t>Vérifiez que les câbles sortant de votre connecteur sont dans le bon ordre,</w:t>
            </w:r>
          </w:p>
        </w:tc>
      </w:tr>
      <w:tr w:rsidR="00730673" w:rsidTr="00F37183">
        <w:trPr>
          <w:trHeight w:val="1128"/>
        </w:trPr>
        <w:tc>
          <w:tcPr>
            <w:tcW w:w="1131" w:type="dxa"/>
            <w:vAlign w:val="center"/>
          </w:tcPr>
          <w:p w:rsidR="00730673" w:rsidRDefault="00730673" w:rsidP="0091665A">
            <w:pPr>
              <w:pStyle w:val="Correctiontop"/>
            </w:pPr>
            <w:r>
              <w:t>1</w:t>
            </w:r>
          </w:p>
        </w:tc>
        <w:tc>
          <w:tcPr>
            <w:tcW w:w="8485" w:type="dxa"/>
            <w:vAlign w:val="center"/>
          </w:tcPr>
          <w:p w:rsidR="00730673" w:rsidRDefault="00730673" w:rsidP="00F37183">
            <w:pPr>
              <w:jc w:val="left"/>
            </w:pPr>
            <w:r>
              <w:t xml:space="preserve">Utilisez une </w:t>
            </w:r>
            <w:r w:rsidR="00AB1A77">
              <w:t xml:space="preserve">pince à </w:t>
            </w:r>
            <w:proofErr w:type="spellStart"/>
            <w:r w:rsidR="00AB1A77">
              <w:t>denuder</w:t>
            </w:r>
            <w:proofErr w:type="spellEnd"/>
            <w:r>
              <w:t xml:space="preserve"> pour couper la fin du câble que vous êtes en train de terminer pour s'assurer de travailler sur une partie neuve. </w:t>
            </w:r>
          </w:p>
        </w:tc>
      </w:tr>
      <w:tr w:rsidR="00730673" w:rsidTr="00F37183">
        <w:trPr>
          <w:trHeight w:val="1399"/>
        </w:trPr>
        <w:tc>
          <w:tcPr>
            <w:tcW w:w="1131" w:type="dxa"/>
            <w:vAlign w:val="center"/>
          </w:tcPr>
          <w:p w:rsidR="00730673" w:rsidRDefault="00F37183" w:rsidP="0091665A">
            <w:pPr>
              <w:pStyle w:val="Correctiontop"/>
            </w:pPr>
            <w:r>
              <w:t>5</w:t>
            </w:r>
          </w:p>
        </w:tc>
        <w:tc>
          <w:tcPr>
            <w:tcW w:w="8485" w:type="dxa"/>
            <w:vAlign w:val="center"/>
          </w:tcPr>
          <w:p w:rsidR="00730673" w:rsidRDefault="00730673" w:rsidP="00F37183">
            <w:pPr>
              <w:jc w:val="left"/>
            </w:pPr>
            <w:r>
              <w:t xml:space="preserve">Maintenez-les fils en face de vous. En les bougeant de droite à gauche, </w:t>
            </w:r>
            <w:proofErr w:type="gramStart"/>
            <w:r>
              <w:t>faites en</w:t>
            </w:r>
            <w:proofErr w:type="gramEnd"/>
            <w:r>
              <w:t xml:space="preserve"> sorte de ranger les fils selon cet ordre : blanc/orange, orange, blanc/vert, bleu, blanc/bleu, vert, blanc/marron, marron.</w:t>
            </w:r>
            <w:r w:rsidR="008B10C4">
              <w:t xml:space="preserve"> Couper à 1 cm de la gaine</w:t>
            </w:r>
          </w:p>
        </w:tc>
      </w:tr>
      <w:tr w:rsidR="00730673" w:rsidTr="00F37183">
        <w:trPr>
          <w:trHeight w:val="1405"/>
        </w:trPr>
        <w:tc>
          <w:tcPr>
            <w:tcW w:w="1131" w:type="dxa"/>
            <w:vAlign w:val="center"/>
          </w:tcPr>
          <w:p w:rsidR="00730673" w:rsidRDefault="00F37183" w:rsidP="0091665A">
            <w:pPr>
              <w:pStyle w:val="Correctiontop"/>
            </w:pPr>
            <w:r>
              <w:t>4</w:t>
            </w:r>
          </w:p>
        </w:tc>
        <w:tc>
          <w:tcPr>
            <w:tcW w:w="8485" w:type="dxa"/>
            <w:vAlign w:val="center"/>
          </w:tcPr>
          <w:p w:rsidR="00730673" w:rsidRDefault="00730673" w:rsidP="00F37183">
            <w:pPr>
              <w:jc w:val="left"/>
            </w:pPr>
            <w:r>
              <w:t>Séparez les 4 paires torsadées les unes des autres puis détordez-les pour obtenir 8 fils séparés. Il faut réussir à lisser les fils au maximum pour faciliter leur insertion dans le connecteur.</w:t>
            </w:r>
          </w:p>
        </w:tc>
      </w:tr>
      <w:tr w:rsidR="00730673" w:rsidTr="00F37183">
        <w:trPr>
          <w:trHeight w:val="1411"/>
        </w:trPr>
        <w:tc>
          <w:tcPr>
            <w:tcW w:w="1131" w:type="dxa"/>
            <w:vAlign w:val="center"/>
          </w:tcPr>
          <w:p w:rsidR="00730673" w:rsidRDefault="00F37183" w:rsidP="0091665A">
            <w:pPr>
              <w:pStyle w:val="Correctiontop"/>
            </w:pPr>
            <w:r>
              <w:t>8</w:t>
            </w:r>
          </w:p>
        </w:tc>
        <w:tc>
          <w:tcPr>
            <w:tcW w:w="8485" w:type="dxa"/>
            <w:vAlign w:val="center"/>
          </w:tcPr>
          <w:p w:rsidR="00730673" w:rsidRDefault="00730673" w:rsidP="00F37183">
            <w:pPr>
              <w:jc w:val="left"/>
            </w:pPr>
            <w:r>
              <w:t>Insérez le connecteur en préparation dans la fente RJ45 de votre</w:t>
            </w:r>
            <w:r w:rsidR="00AB1A77">
              <w:t xml:space="preserve"> pince à sertir. </w:t>
            </w:r>
            <w:r>
              <w:t>Serrez fermement les poignées de la pince et répétez deux fois cette étape pour être sûr que votre terminaison de câble est solide.</w:t>
            </w:r>
          </w:p>
        </w:tc>
      </w:tr>
      <w:tr w:rsidR="00730673" w:rsidTr="00F37183">
        <w:trPr>
          <w:trHeight w:val="1133"/>
        </w:trPr>
        <w:tc>
          <w:tcPr>
            <w:tcW w:w="1131" w:type="dxa"/>
            <w:vAlign w:val="center"/>
          </w:tcPr>
          <w:p w:rsidR="00730673" w:rsidRDefault="00F37183" w:rsidP="0091665A">
            <w:pPr>
              <w:pStyle w:val="Correctiontop"/>
            </w:pPr>
            <w:r>
              <w:t>3</w:t>
            </w:r>
          </w:p>
        </w:tc>
        <w:tc>
          <w:tcPr>
            <w:tcW w:w="8485" w:type="dxa"/>
            <w:vAlign w:val="center"/>
          </w:tcPr>
          <w:p w:rsidR="00730673" w:rsidRDefault="00730673" w:rsidP="00F37183">
            <w:pPr>
              <w:jc w:val="left"/>
            </w:pPr>
            <w:r>
              <w:t>Utilisez un</w:t>
            </w:r>
            <w:r w:rsidR="00AB1A77">
              <w:t xml:space="preserve"> </w:t>
            </w:r>
            <w:proofErr w:type="spellStart"/>
            <w:r w:rsidR="00AB1A77">
              <w:t>dénudeur</w:t>
            </w:r>
            <w:proofErr w:type="spellEnd"/>
            <w:r w:rsidR="00AB1A77">
              <w:t xml:space="preserve"> de câble pour enlev</w:t>
            </w:r>
            <w:r>
              <w:t xml:space="preserve">er environ </w:t>
            </w:r>
            <w:r w:rsidR="008B10C4">
              <w:t>3</w:t>
            </w:r>
            <w:r>
              <w:t>cm de gaine de câble</w:t>
            </w:r>
            <w:r w:rsidR="008B10C4">
              <w:t>, le feuillard et le film transparent.</w:t>
            </w:r>
          </w:p>
        </w:tc>
      </w:tr>
      <w:tr w:rsidR="00730673" w:rsidTr="00F37183">
        <w:trPr>
          <w:trHeight w:val="1240"/>
        </w:trPr>
        <w:tc>
          <w:tcPr>
            <w:tcW w:w="1131" w:type="dxa"/>
            <w:vAlign w:val="center"/>
          </w:tcPr>
          <w:p w:rsidR="00730673" w:rsidRDefault="00F37183" w:rsidP="0091665A">
            <w:pPr>
              <w:pStyle w:val="Correctiontop"/>
            </w:pPr>
            <w:r>
              <w:t>6</w:t>
            </w:r>
          </w:p>
        </w:tc>
        <w:tc>
          <w:tcPr>
            <w:tcW w:w="8485" w:type="dxa"/>
            <w:vAlign w:val="center"/>
          </w:tcPr>
          <w:p w:rsidR="00730673" w:rsidRDefault="00730673" w:rsidP="00F37183">
            <w:pPr>
              <w:jc w:val="left"/>
            </w:pPr>
            <w:r>
              <w:t xml:space="preserve">Maintenez le connecteur RJ45 en mettant en face de vous l'embout dans lequel vous passerez les fils. Insérez délicatement les fils dans le connecteur jusqu'à ce qu'ils ressortent du </w:t>
            </w:r>
            <w:r w:rsidR="00F37183">
              <w:t>côté</w:t>
            </w:r>
            <w:r>
              <w:t xml:space="preserve"> du connecteur.</w:t>
            </w:r>
          </w:p>
        </w:tc>
      </w:tr>
      <w:tr w:rsidR="00730673" w:rsidTr="00F37183">
        <w:trPr>
          <w:trHeight w:val="997"/>
        </w:trPr>
        <w:tc>
          <w:tcPr>
            <w:tcW w:w="1131" w:type="dxa"/>
            <w:vAlign w:val="center"/>
          </w:tcPr>
          <w:p w:rsidR="00730673" w:rsidRDefault="00730673" w:rsidP="0091665A">
            <w:pPr>
              <w:pStyle w:val="Correctiontop"/>
            </w:pPr>
            <w:r>
              <w:t>9</w:t>
            </w:r>
          </w:p>
        </w:tc>
        <w:tc>
          <w:tcPr>
            <w:tcW w:w="8485" w:type="dxa"/>
            <w:vAlign w:val="center"/>
          </w:tcPr>
          <w:p w:rsidR="00730673" w:rsidRDefault="00730673" w:rsidP="00F37183">
            <w:pPr>
              <w:jc w:val="left"/>
            </w:pPr>
            <w:r>
              <w:t>Une fois que vous aurez terminé votre premier côté, passez à l'autre extrémité du câble.</w:t>
            </w:r>
          </w:p>
        </w:tc>
      </w:tr>
      <w:tr w:rsidR="00730673" w:rsidTr="00F37183">
        <w:trPr>
          <w:trHeight w:val="553"/>
        </w:trPr>
        <w:tc>
          <w:tcPr>
            <w:tcW w:w="1131" w:type="dxa"/>
            <w:vAlign w:val="center"/>
          </w:tcPr>
          <w:p w:rsidR="00730673" w:rsidRDefault="00730673" w:rsidP="0091665A">
            <w:pPr>
              <w:pStyle w:val="Correctiontop"/>
            </w:pPr>
            <w:r>
              <w:t>2</w:t>
            </w:r>
          </w:p>
        </w:tc>
        <w:tc>
          <w:tcPr>
            <w:tcW w:w="8485" w:type="dxa"/>
            <w:vAlign w:val="center"/>
          </w:tcPr>
          <w:p w:rsidR="00730673" w:rsidRDefault="00730673" w:rsidP="00F37183">
            <w:pPr>
              <w:jc w:val="left"/>
            </w:pPr>
            <w:r>
              <w:t>Insérer le manchon</w:t>
            </w:r>
          </w:p>
        </w:tc>
      </w:tr>
      <w:tr w:rsidR="00F37183" w:rsidTr="00F37183">
        <w:trPr>
          <w:trHeight w:val="688"/>
        </w:trPr>
        <w:tc>
          <w:tcPr>
            <w:tcW w:w="1131" w:type="dxa"/>
            <w:vAlign w:val="center"/>
          </w:tcPr>
          <w:p w:rsidR="00F37183" w:rsidRDefault="00F37183" w:rsidP="0091665A">
            <w:pPr>
              <w:pStyle w:val="Correctiontop"/>
            </w:pPr>
            <w:r>
              <w:t>10</w:t>
            </w:r>
          </w:p>
        </w:tc>
        <w:tc>
          <w:tcPr>
            <w:tcW w:w="8485" w:type="dxa"/>
            <w:vAlign w:val="center"/>
          </w:tcPr>
          <w:p w:rsidR="00F37183" w:rsidRDefault="00F37183" w:rsidP="00F37183">
            <w:pPr>
              <w:jc w:val="left"/>
            </w:pPr>
            <w:r>
              <w:t>Effectuer un test de continuité pour valider votre test</w:t>
            </w:r>
          </w:p>
        </w:tc>
      </w:tr>
    </w:tbl>
    <w:p w:rsidR="00730673" w:rsidRDefault="00730673" w:rsidP="00B14BDA"/>
    <w:p w:rsidR="00006383" w:rsidRDefault="00006383" w:rsidP="00006383">
      <w:r>
        <w:rPr>
          <w:noProof/>
        </w:rPr>
        <w:drawing>
          <wp:anchor distT="0" distB="0" distL="114300" distR="114300" simplePos="0" relativeHeight="251738112" behindDoc="0" locked="0" layoutInCell="1" allowOverlap="1" wp14:anchorId="362B097A" wp14:editId="2C176CC8">
            <wp:simplePos x="0" y="0"/>
            <wp:positionH relativeFrom="column">
              <wp:posOffset>164465</wp:posOffset>
            </wp:positionH>
            <wp:positionV relativeFrom="paragraph">
              <wp:posOffset>24765</wp:posOffset>
            </wp:positionV>
            <wp:extent cx="736600" cy="622300"/>
            <wp:effectExtent l="0" t="0" r="6350" b="6350"/>
            <wp:wrapSquare wrapText="bothSides"/>
            <wp:docPr id="36" name="Image 36" descr="Résultat de recherche d'images pour &quot;attention logo bonhomm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attention logo bonhomm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7" t="16570" r="6551" b="13488"/>
                    <a:stretch/>
                  </pic:blipFill>
                  <pic:spPr bwMode="auto">
                    <a:xfrm>
                      <a:off x="0" y="0"/>
                      <a:ext cx="73660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6383" w:rsidRDefault="00006383" w:rsidP="00006383">
      <w:r>
        <w:t>Faites valider par votre professeur</w:t>
      </w:r>
    </w:p>
    <w:p w:rsidR="00006383" w:rsidRDefault="00006383" w:rsidP="00D42F3D"/>
    <w:p w:rsidR="00006383" w:rsidRDefault="00006383" w:rsidP="00D42F3D"/>
    <w:p w:rsidR="00C927A6" w:rsidRDefault="00C927A6" w:rsidP="00C927A6">
      <w:pPr>
        <w:pStyle w:val="Numrot"/>
      </w:pPr>
      <w:r>
        <w:lastRenderedPageBreak/>
        <w:t xml:space="preserve">Réaliser </w:t>
      </w:r>
      <w:r w:rsidR="00AA4A0B">
        <w:t>les connexions entre la caméra, le Hotspot et le switch.</w:t>
      </w:r>
    </w:p>
    <w:p w:rsidR="00AA4A0B" w:rsidRDefault="00AA4A0B" w:rsidP="00AA4A0B">
      <w:pPr>
        <w:pStyle w:val="Numrot"/>
        <w:numPr>
          <w:ilvl w:val="0"/>
          <w:numId w:val="0"/>
        </w:numPr>
        <w:ind w:left="720"/>
      </w:pPr>
    </w:p>
    <w:p w:rsidR="00AA4A0B" w:rsidRDefault="00AA4A0B" w:rsidP="00AA4A0B">
      <w:pPr>
        <w:pStyle w:val="Numrot"/>
      </w:pPr>
      <w:r>
        <w:t>A l’aide du testeur de continuité valider vos connexions.</w:t>
      </w:r>
    </w:p>
    <w:p w:rsidR="00AA4A0B" w:rsidRDefault="00AA4A0B" w:rsidP="00AA4A0B">
      <w:pPr>
        <w:pStyle w:val="Paragraphedeliste"/>
      </w:pPr>
    </w:p>
    <w:p w:rsidR="00AA4A0B" w:rsidRDefault="00AA4A0B" w:rsidP="00AA4A0B"/>
    <w:p w:rsidR="00AA4A0B" w:rsidRDefault="00AA4A0B" w:rsidP="00AA4A0B">
      <w:r>
        <w:rPr>
          <w:noProof/>
        </w:rPr>
        <w:drawing>
          <wp:anchor distT="0" distB="0" distL="114300" distR="114300" simplePos="0" relativeHeight="251766784" behindDoc="0" locked="0" layoutInCell="1" allowOverlap="1" wp14:anchorId="7BAB9913" wp14:editId="011C5BFA">
            <wp:simplePos x="0" y="0"/>
            <wp:positionH relativeFrom="column">
              <wp:posOffset>164465</wp:posOffset>
            </wp:positionH>
            <wp:positionV relativeFrom="paragraph">
              <wp:posOffset>24765</wp:posOffset>
            </wp:positionV>
            <wp:extent cx="736600" cy="622300"/>
            <wp:effectExtent l="0" t="0" r="6350" b="6350"/>
            <wp:wrapSquare wrapText="bothSides"/>
            <wp:docPr id="21" name="Image 21" descr="Résultat de recherche d'images pour &quot;attention logo bonhomm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attention logo bonhomm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7" t="16570" r="6551" b="13488"/>
                    <a:stretch/>
                  </pic:blipFill>
                  <pic:spPr bwMode="auto">
                    <a:xfrm>
                      <a:off x="0" y="0"/>
                      <a:ext cx="73660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4A0B" w:rsidRDefault="00AA4A0B" w:rsidP="00AA4A0B">
      <w:r>
        <w:t>Faites valider par votre professeur</w:t>
      </w:r>
    </w:p>
    <w:p w:rsidR="00AA4A0B" w:rsidRDefault="00AA4A0B" w:rsidP="00AA4A0B"/>
    <w:p w:rsidR="00AA4A0B" w:rsidRDefault="00AA4A0B" w:rsidP="00AA4A0B"/>
    <w:p w:rsidR="00AA4A0B" w:rsidRPr="00B77318" w:rsidRDefault="00AA4A0B" w:rsidP="00AA4A0B">
      <w:pPr>
        <w:pStyle w:val="Numrot"/>
        <w:numPr>
          <w:ilvl w:val="0"/>
          <w:numId w:val="0"/>
        </w:numPr>
        <w:ind w:left="720"/>
      </w:pPr>
    </w:p>
    <w:p w:rsidR="00006383" w:rsidRDefault="00006383" w:rsidP="00D42F3D"/>
    <w:p w:rsidR="00D42F3D" w:rsidRDefault="00D42F3D" w:rsidP="00D42F3D">
      <w:pPr>
        <w:pStyle w:val="Titre1"/>
      </w:pPr>
      <w:r>
        <w:t>Mise en service</w:t>
      </w:r>
    </w:p>
    <w:p w:rsidR="008F02B4" w:rsidRDefault="008F02B4" w:rsidP="008F02B4">
      <w:pPr>
        <w:spacing w:line="360" w:lineRule="auto"/>
        <w:jc w:val="left"/>
      </w:pPr>
    </w:p>
    <w:p w:rsidR="00AA4A0B" w:rsidRDefault="00AA4A0B" w:rsidP="008F02B4">
      <w:pPr>
        <w:spacing w:line="360" w:lineRule="auto"/>
        <w:jc w:val="left"/>
      </w:pPr>
      <w:r>
        <w:t>Vous allez paramétrer la communication entre la caméra et le hotspot.</w:t>
      </w:r>
    </w:p>
    <w:p w:rsidR="003E6C46" w:rsidRDefault="003E6C46" w:rsidP="003E6C46">
      <w:r>
        <w:t>La configuration réseau choisie est la suivante</w:t>
      </w:r>
    </w:p>
    <w:p w:rsidR="003E6C46" w:rsidRDefault="003E6C46" w:rsidP="003E6C46"/>
    <w:p w:rsidR="003E6C46" w:rsidRDefault="003E6C46" w:rsidP="003E6C46">
      <w:pPr>
        <w:pStyle w:val="Paragraphedeliste"/>
        <w:numPr>
          <w:ilvl w:val="0"/>
          <w:numId w:val="29"/>
        </w:numPr>
        <w:suppressAutoHyphens/>
        <w:spacing w:after="200" w:line="276" w:lineRule="auto"/>
        <w:jc w:val="left"/>
      </w:pPr>
      <w:r>
        <w:t>Adresse IP : 1</w:t>
      </w:r>
      <w:r w:rsidR="00983EDB">
        <w:t>72</w:t>
      </w:r>
      <w:r>
        <w:t>.1</w:t>
      </w:r>
      <w:r w:rsidR="00983EDB">
        <w:t>72</w:t>
      </w:r>
      <w:r>
        <w:t>.1</w:t>
      </w:r>
      <w:r w:rsidR="00983EDB">
        <w:t>72</w:t>
      </w:r>
      <w:r>
        <w:t>.xxx</w:t>
      </w:r>
    </w:p>
    <w:p w:rsidR="003E6C46" w:rsidRDefault="003E6C46" w:rsidP="003E6C46">
      <w:pPr>
        <w:pStyle w:val="Paragraphedeliste"/>
        <w:numPr>
          <w:ilvl w:val="0"/>
          <w:numId w:val="29"/>
        </w:numPr>
        <w:suppressAutoHyphens/>
        <w:spacing w:after="200" w:line="276" w:lineRule="auto"/>
        <w:jc w:val="left"/>
      </w:pPr>
      <w:r>
        <w:t>Masque de sous réseau : 255.255.255</w:t>
      </w:r>
    </w:p>
    <w:p w:rsidR="002A2758" w:rsidRDefault="002A2758" w:rsidP="002A2758">
      <w:pPr>
        <w:pStyle w:val="Paragraphedeliste"/>
        <w:suppressAutoHyphens/>
        <w:spacing w:after="200" w:line="276" w:lineRule="auto"/>
        <w:jc w:val="left"/>
      </w:pPr>
    </w:p>
    <w:p w:rsidR="003E6C46" w:rsidRDefault="003E6C46" w:rsidP="002A2758">
      <w:pPr>
        <w:pStyle w:val="Paragraphedeliste"/>
        <w:numPr>
          <w:ilvl w:val="0"/>
          <w:numId w:val="35"/>
        </w:numPr>
      </w:pPr>
      <w:r>
        <w:t>Compléter le tableau d ‘adressage suivant</w:t>
      </w:r>
      <w:r w:rsidR="006C3827">
        <w:t xml:space="preserve"> en définissant </w:t>
      </w:r>
      <w:r w:rsidR="00386966">
        <w:t xml:space="preserve">l’adressage IP des </w:t>
      </w:r>
      <w:r w:rsidR="006E758E">
        <w:t>éléments</w:t>
      </w:r>
      <w:r w:rsidR="00386966">
        <w:t>.</w:t>
      </w:r>
    </w:p>
    <w:p w:rsidR="003E6C46" w:rsidRDefault="006C3827" w:rsidP="003E6C46">
      <w:r>
        <w:rPr>
          <w:noProof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4018251</wp:posOffset>
            </wp:positionH>
            <wp:positionV relativeFrom="paragraph">
              <wp:posOffset>150642</wp:posOffset>
            </wp:positionV>
            <wp:extent cx="1835667" cy="1377978"/>
            <wp:effectExtent l="0" t="0" r="0" b="0"/>
            <wp:wrapNone/>
            <wp:docPr id="13" name="Image 13" descr="Résultat de recherche d'images pour &quot;laptop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laptop&quot;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667" cy="137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827" w:rsidRDefault="006C3827" w:rsidP="003E6C46"/>
    <w:p w:rsidR="003E6C46" w:rsidRDefault="003E6C46" w:rsidP="003E6C46"/>
    <w:p w:rsidR="003E6C46" w:rsidRDefault="006C3827" w:rsidP="003E6C46">
      <w:r>
        <w:rPr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-11489</wp:posOffset>
            </wp:positionH>
            <wp:positionV relativeFrom="paragraph">
              <wp:posOffset>63426</wp:posOffset>
            </wp:positionV>
            <wp:extent cx="2351159" cy="656102"/>
            <wp:effectExtent l="0" t="0" r="0" b="0"/>
            <wp:wrapNone/>
            <wp:docPr id="11" name="Image 11" descr="http://www.dlink.com/fr/fr/-/media/product-pages/dgs/1026mp/dgs1026mpa1imagelfront.png?h=936&amp;la=fr-FR&amp;w=1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link.com/fr/fr/-/media/product-pages/dgs/1026mp/dgs1026mpa1imagelfront.png?h=936&amp;la=fr-FR&amp;w=1664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86" t="32985" r="13927" b="31310"/>
                    <a:stretch/>
                  </pic:blipFill>
                  <pic:spPr bwMode="auto">
                    <a:xfrm>
                      <a:off x="0" y="0"/>
                      <a:ext cx="2351159" cy="65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C46" w:rsidRDefault="003E6C46" w:rsidP="003E6C46"/>
    <w:p w:rsidR="003E6C46" w:rsidRDefault="006C3827" w:rsidP="003E6C46"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E1DD0F4" wp14:editId="68E5F7EE">
                <wp:simplePos x="0" y="0"/>
                <wp:positionH relativeFrom="column">
                  <wp:posOffset>1126268</wp:posOffset>
                </wp:positionH>
                <wp:positionV relativeFrom="paragraph">
                  <wp:posOffset>185391</wp:posOffset>
                </wp:positionV>
                <wp:extent cx="3650512" cy="177210"/>
                <wp:effectExtent l="57150" t="19050" r="7620" b="32385"/>
                <wp:wrapNone/>
                <wp:docPr id="18" name="Connecteur : en 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0512" cy="177210"/>
                        </a:xfrm>
                        <a:prstGeom prst="bentConnector3">
                          <a:avLst>
                            <a:gd name="adj1" fmla="val -534"/>
                          </a:avLst>
                        </a:prstGeom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D4940E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 : en angle 18" o:spid="_x0000_s1026" type="#_x0000_t34" style="position:absolute;margin-left:88.7pt;margin-top:14.6pt;width:287.45pt;height:13.9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" adj="-115" strokecolor="#4f81bd [3204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96556C0" wp14:editId="1FBDF62B">
                <wp:simplePos x="0" y="0"/>
                <wp:positionH relativeFrom="column">
                  <wp:posOffset>1076649</wp:posOffset>
                </wp:positionH>
                <wp:positionV relativeFrom="paragraph">
                  <wp:posOffset>176294</wp:posOffset>
                </wp:positionV>
                <wp:extent cx="3310270" cy="1311349"/>
                <wp:effectExtent l="76200" t="19050" r="4445" b="22225"/>
                <wp:wrapNone/>
                <wp:docPr id="19" name="Connecteur : en 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10270" cy="1311349"/>
                        </a:xfrm>
                        <a:prstGeom prst="bentConnector3">
                          <a:avLst>
                            <a:gd name="adj1" fmla="val 101612"/>
                          </a:avLst>
                        </a:prstGeom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B8F92" id="Connecteur : en angle 19" o:spid="_x0000_s1026" type="#_x0000_t34" style="position:absolute;margin-left:84.8pt;margin-top:13.9pt;width:260.65pt;height:103.25pt;flip:x 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" adj="21948" strokecolor="#4f81bd [3204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584B71C" wp14:editId="2F718EA8">
                <wp:simplePos x="0" y="0"/>
                <wp:positionH relativeFrom="column">
                  <wp:posOffset>913616</wp:posOffset>
                </wp:positionH>
                <wp:positionV relativeFrom="paragraph">
                  <wp:posOffset>169205</wp:posOffset>
                </wp:positionV>
                <wp:extent cx="510363" cy="1982795"/>
                <wp:effectExtent l="0" t="19050" r="4445" b="36830"/>
                <wp:wrapNone/>
                <wp:docPr id="7" name="Connecteur : en 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0363" cy="1982795"/>
                        </a:xfrm>
                        <a:prstGeom prst="bentConnector3">
                          <a:avLst>
                            <a:gd name="adj1" fmla="val 8289"/>
                          </a:avLst>
                        </a:prstGeom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B589F" id="Connecteur : en angle 7" o:spid="_x0000_s1026" type="#_x0000_t34" style="position:absolute;margin-left:71.95pt;margin-top:13.3pt;width:40.2pt;height:156.1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" adj="1790" strokecolor="#4f81bd [3204]" strokeweight="3pt"/>
            </w:pict>
          </mc:Fallback>
        </mc:AlternateContent>
      </w:r>
    </w:p>
    <w:p w:rsidR="003E6C46" w:rsidRDefault="003E6C46" w:rsidP="003E6C46"/>
    <w:tbl>
      <w:tblPr>
        <w:tblStyle w:val="Grilledutableau"/>
        <w:tblpPr w:leftFromText="141" w:rightFromText="141" w:vertAnchor="text" w:horzAnchor="margin" w:tblpXSpec="right" w:tblpY="26"/>
        <w:tblW w:w="0" w:type="auto"/>
        <w:tblLook w:val="04A0" w:firstRow="1" w:lastRow="0" w:firstColumn="1" w:lastColumn="0" w:noHBand="0" w:noVBand="1"/>
      </w:tblPr>
      <w:tblGrid>
        <w:gridCol w:w="2405"/>
        <w:gridCol w:w="1995"/>
      </w:tblGrid>
      <w:tr w:rsidR="003E6C46" w:rsidTr="006C3827">
        <w:tc>
          <w:tcPr>
            <w:tcW w:w="2405" w:type="dxa"/>
          </w:tcPr>
          <w:p w:rsidR="003E6C46" w:rsidRDefault="003E6C46" w:rsidP="00886CCA">
            <w:r>
              <w:t>Adresse</w:t>
            </w:r>
          </w:p>
        </w:tc>
        <w:tc>
          <w:tcPr>
            <w:tcW w:w="1718" w:type="dxa"/>
          </w:tcPr>
          <w:p w:rsidR="003E6C46" w:rsidRDefault="00983EDB" w:rsidP="0091665A">
            <w:pPr>
              <w:pStyle w:val="Correctiontop"/>
            </w:pPr>
            <w:r>
              <w:t>172.172.172.</w:t>
            </w:r>
            <w:r w:rsidR="00886CCA">
              <w:t>223</w:t>
            </w:r>
          </w:p>
        </w:tc>
      </w:tr>
      <w:tr w:rsidR="003E6C46" w:rsidTr="006C3827">
        <w:tc>
          <w:tcPr>
            <w:tcW w:w="2405" w:type="dxa"/>
          </w:tcPr>
          <w:p w:rsidR="003E6C46" w:rsidRDefault="003E6C46" w:rsidP="00886CCA">
            <w:r>
              <w:t>Masque de sous réseau</w:t>
            </w:r>
          </w:p>
        </w:tc>
        <w:tc>
          <w:tcPr>
            <w:tcW w:w="1718" w:type="dxa"/>
          </w:tcPr>
          <w:p w:rsidR="003E6C46" w:rsidRDefault="003E6C46" w:rsidP="0091665A">
            <w:pPr>
              <w:pStyle w:val="Correctiontop"/>
            </w:pPr>
            <w:r>
              <w:t>255.255.255.0</w:t>
            </w:r>
          </w:p>
        </w:tc>
      </w:tr>
    </w:tbl>
    <w:p w:rsidR="003E6C46" w:rsidRDefault="003E6C46" w:rsidP="003E6C46"/>
    <w:p w:rsidR="003E6C46" w:rsidRDefault="003E6C46" w:rsidP="003E6C46"/>
    <w:p w:rsidR="003E6C46" w:rsidRDefault="003E6C46" w:rsidP="003E6C46"/>
    <w:p w:rsidR="003E6C46" w:rsidRDefault="006C3827" w:rsidP="003E6C46">
      <w:r>
        <w:rPr>
          <w:noProof/>
        </w:rPr>
        <w:drawing>
          <wp:anchor distT="0" distB="0" distL="114300" distR="114300" simplePos="0" relativeHeight="251757568" behindDoc="0" locked="0" layoutInCell="1" allowOverlap="1" wp14:anchorId="55DC351B" wp14:editId="7BEE27C5">
            <wp:simplePos x="0" y="0"/>
            <wp:positionH relativeFrom="column">
              <wp:posOffset>4263537</wp:posOffset>
            </wp:positionH>
            <wp:positionV relativeFrom="paragraph">
              <wp:posOffset>43934</wp:posOffset>
            </wp:positionV>
            <wp:extent cx="844696" cy="1643147"/>
            <wp:effectExtent l="0" t="0" r="0" b="0"/>
            <wp:wrapNone/>
            <wp:docPr id="25" name="Image 25" descr="http://www.dlink.com/fr/fr/-/media/product-pages/dap/3320/dap_3320_side_right.png?h=936&amp;la=fr-FR&amp;w=1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dlink.com/fr/fr/-/media/product-pages/dap/3320/dap_3320_side_right.png?h=936&amp;la=fr-FR&amp;w=166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45" t="15706" r="40613" b="18802"/>
                    <a:stretch/>
                  </pic:blipFill>
                  <pic:spPr bwMode="auto">
                    <a:xfrm>
                      <a:off x="0" y="0"/>
                      <a:ext cx="844696" cy="164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6C46" w:rsidRDefault="003E6C46" w:rsidP="003E6C46"/>
    <w:p w:rsidR="003E6C46" w:rsidRDefault="00656211" w:rsidP="003E6C46">
      <w:r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219724</wp:posOffset>
            </wp:positionH>
            <wp:positionV relativeFrom="paragraph">
              <wp:posOffset>75860</wp:posOffset>
            </wp:positionV>
            <wp:extent cx="1380163" cy="1209306"/>
            <wp:effectExtent l="0" t="0" r="0" b="0"/>
            <wp:wrapNone/>
            <wp:docPr id="24" name="Image 24" descr="IPC-HDBW4231F-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PC-HDBW4231F-AS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89" t="22117" r="13917" b="19879"/>
                    <a:stretch/>
                  </pic:blipFill>
                  <pic:spPr bwMode="auto">
                    <a:xfrm>
                      <a:off x="0" y="0"/>
                      <a:ext cx="1381331" cy="121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6C46" w:rsidRDefault="006C3827" w:rsidP="003E6C46">
      <w:r>
        <w:rPr>
          <w:noProof/>
        </w:rPr>
        <w:t xml:space="preserve"> </w:t>
      </w:r>
    </w:p>
    <w:p w:rsidR="003E6C46" w:rsidRDefault="003E6C46" w:rsidP="003E6C46"/>
    <w:p w:rsidR="003E6C46" w:rsidRDefault="003E6C46" w:rsidP="003E6C46"/>
    <w:p w:rsidR="003E6C46" w:rsidRDefault="003E6C46" w:rsidP="003E6C46"/>
    <w:p w:rsidR="003E6C46" w:rsidRDefault="003E6C46" w:rsidP="003E6C46"/>
    <w:tbl>
      <w:tblPr>
        <w:tblStyle w:val="Grilledutableau"/>
        <w:tblpPr w:leftFromText="141" w:rightFromText="141" w:vertAnchor="text" w:horzAnchor="margin" w:tblpY="220"/>
        <w:tblW w:w="0" w:type="auto"/>
        <w:tblLook w:val="04A0" w:firstRow="1" w:lastRow="0" w:firstColumn="1" w:lastColumn="0" w:noHBand="0" w:noVBand="1"/>
      </w:tblPr>
      <w:tblGrid>
        <w:gridCol w:w="2405"/>
        <w:gridCol w:w="1937"/>
      </w:tblGrid>
      <w:tr w:rsidR="003E6C46" w:rsidTr="00886CCA">
        <w:tc>
          <w:tcPr>
            <w:tcW w:w="2405" w:type="dxa"/>
          </w:tcPr>
          <w:p w:rsidR="003E6C46" w:rsidRDefault="003E6C46" w:rsidP="00886CCA">
            <w:r>
              <w:t>Adresse</w:t>
            </w:r>
          </w:p>
        </w:tc>
        <w:tc>
          <w:tcPr>
            <w:tcW w:w="1607" w:type="dxa"/>
          </w:tcPr>
          <w:p w:rsidR="003E6C46" w:rsidRDefault="00983EDB" w:rsidP="0091665A">
            <w:pPr>
              <w:pStyle w:val="Correctiontop"/>
            </w:pPr>
            <w:r>
              <w:t>172.172.172.</w:t>
            </w:r>
            <w:r w:rsidR="002A2758">
              <w:t>xxx</w:t>
            </w:r>
          </w:p>
        </w:tc>
      </w:tr>
      <w:tr w:rsidR="003E6C46" w:rsidTr="00886CCA">
        <w:tc>
          <w:tcPr>
            <w:tcW w:w="2405" w:type="dxa"/>
          </w:tcPr>
          <w:p w:rsidR="003E6C46" w:rsidRDefault="003E6C46" w:rsidP="00886CCA">
            <w:r>
              <w:t>Masque de sous réseau</w:t>
            </w:r>
          </w:p>
        </w:tc>
        <w:tc>
          <w:tcPr>
            <w:tcW w:w="1607" w:type="dxa"/>
          </w:tcPr>
          <w:p w:rsidR="003E6C46" w:rsidRDefault="003E6C46" w:rsidP="0091665A">
            <w:pPr>
              <w:pStyle w:val="Correctiontop"/>
            </w:pPr>
            <w:r>
              <w:t>255.255.255.0</w:t>
            </w:r>
          </w:p>
        </w:tc>
      </w:tr>
    </w:tbl>
    <w:p w:rsidR="003E6C46" w:rsidRDefault="003E6C46" w:rsidP="003E6C46"/>
    <w:tbl>
      <w:tblPr>
        <w:tblStyle w:val="Grilledutableau"/>
        <w:tblpPr w:leftFromText="141" w:rightFromText="141" w:vertAnchor="text" w:horzAnchor="margin" w:tblpXSpec="right" w:tblpY="-23"/>
        <w:tblW w:w="0" w:type="auto"/>
        <w:tblLook w:val="04A0" w:firstRow="1" w:lastRow="0" w:firstColumn="1" w:lastColumn="0" w:noHBand="0" w:noVBand="1"/>
      </w:tblPr>
      <w:tblGrid>
        <w:gridCol w:w="2405"/>
        <w:gridCol w:w="1863"/>
      </w:tblGrid>
      <w:tr w:rsidR="006C3827" w:rsidTr="006C3827">
        <w:tc>
          <w:tcPr>
            <w:tcW w:w="2405" w:type="dxa"/>
          </w:tcPr>
          <w:p w:rsidR="006C3827" w:rsidRDefault="006C3827" w:rsidP="006C3827">
            <w:r>
              <w:t>Adresse</w:t>
            </w:r>
          </w:p>
        </w:tc>
        <w:tc>
          <w:tcPr>
            <w:tcW w:w="1731" w:type="dxa"/>
          </w:tcPr>
          <w:p w:rsidR="006C3827" w:rsidRDefault="006C3827" w:rsidP="0091665A">
            <w:pPr>
              <w:pStyle w:val="Correctiontop"/>
            </w:pPr>
            <w:bookmarkStart w:id="3" w:name="_GoBack"/>
            <w:r>
              <w:t>172.172.172.</w:t>
            </w:r>
            <w:r w:rsidR="00A03D98">
              <w:t>50</w:t>
            </w:r>
            <w:bookmarkEnd w:id="3"/>
          </w:p>
        </w:tc>
      </w:tr>
      <w:tr w:rsidR="006C3827" w:rsidTr="006C3827">
        <w:tc>
          <w:tcPr>
            <w:tcW w:w="2405" w:type="dxa"/>
          </w:tcPr>
          <w:p w:rsidR="006C3827" w:rsidRDefault="006C3827" w:rsidP="006C3827">
            <w:r>
              <w:t>Masque de sous réseau</w:t>
            </w:r>
          </w:p>
        </w:tc>
        <w:tc>
          <w:tcPr>
            <w:tcW w:w="1731" w:type="dxa"/>
          </w:tcPr>
          <w:p w:rsidR="006C3827" w:rsidRDefault="006C3827" w:rsidP="006C3827">
            <w:r>
              <w:t>255.255.255.0</w:t>
            </w:r>
          </w:p>
        </w:tc>
      </w:tr>
    </w:tbl>
    <w:p w:rsidR="003E6C46" w:rsidRDefault="003E6C46" w:rsidP="003E6C46"/>
    <w:p w:rsidR="003E6C46" w:rsidRDefault="003E6C46" w:rsidP="003E6C46"/>
    <w:p w:rsidR="003E6C46" w:rsidRDefault="003E6C46" w:rsidP="003E6C46"/>
    <w:p w:rsidR="00A03D98" w:rsidRDefault="00A03D98" w:rsidP="00FB4ECB">
      <w:pPr>
        <w:spacing w:line="360" w:lineRule="auto"/>
        <w:ind w:left="2832"/>
        <w:jc w:val="left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ab/>
      </w:r>
      <w:r>
        <w:rPr>
          <w:rFonts w:asciiTheme="minorHAnsi" w:hAnsiTheme="minorHAnsi" w:cs="Arial"/>
        </w:rPr>
        <w:tab/>
      </w:r>
      <w:r>
        <w:rPr>
          <w:rFonts w:asciiTheme="minorHAnsi" w:hAnsiTheme="minorHAnsi" w:cs="Arial"/>
        </w:rPr>
        <w:tab/>
      </w:r>
      <w:r>
        <w:rPr>
          <w:rFonts w:asciiTheme="minorHAnsi" w:hAnsiTheme="minorHAnsi" w:cs="Arial"/>
        </w:rPr>
        <w:tab/>
      </w:r>
      <w:r>
        <w:rPr>
          <w:rFonts w:asciiTheme="minorHAnsi" w:hAnsiTheme="minorHAnsi" w:cs="Arial"/>
        </w:rPr>
        <w:tab/>
      </w:r>
      <w:r>
        <w:rPr>
          <w:rFonts w:asciiTheme="minorHAnsi" w:hAnsiTheme="minorHAnsi" w:cs="Arial"/>
        </w:rPr>
        <w:tab/>
        <w:t xml:space="preserve">                            </w:t>
      </w:r>
    </w:p>
    <w:p w:rsidR="002312AF" w:rsidRDefault="002312AF">
      <w:pPr>
        <w:jc w:val="left"/>
      </w:pPr>
    </w:p>
    <w:p w:rsidR="005E6AD8" w:rsidRDefault="005E6AD8" w:rsidP="005E6AD8">
      <w:pPr>
        <w:pStyle w:val="Numrot"/>
      </w:pPr>
      <w:r>
        <w:lastRenderedPageBreak/>
        <w:t>A l’aide du didacticiel vidéo</w:t>
      </w:r>
      <w:r w:rsidR="001B3916">
        <w:t xml:space="preserve">, </w:t>
      </w:r>
      <w:r>
        <w:t>paramétrer</w:t>
      </w:r>
      <w:r w:rsidR="001B3916">
        <w:t xml:space="preserve"> le </w:t>
      </w:r>
      <w:r w:rsidR="00CB3D9C">
        <w:t xml:space="preserve">nom (référence du mât installé) et l’adresse IP du </w:t>
      </w:r>
      <w:r w:rsidR="001B3916">
        <w:t>Hotspot</w:t>
      </w:r>
      <w:r>
        <w:t>.</w:t>
      </w:r>
    </w:p>
    <w:p w:rsidR="005E6AD8" w:rsidRDefault="005E6AD8" w:rsidP="005E6AD8">
      <w:pPr>
        <w:pStyle w:val="Numrot"/>
        <w:numPr>
          <w:ilvl w:val="0"/>
          <w:numId w:val="0"/>
        </w:numPr>
        <w:ind w:left="720"/>
      </w:pPr>
    </w:p>
    <w:p w:rsidR="005E6AD8" w:rsidRDefault="005E6AD8" w:rsidP="005E6AD8">
      <w:pPr>
        <w:pStyle w:val="Numrot"/>
      </w:pPr>
      <w:r>
        <w:t>Vérifier le fonctionnement en connectant votre PC en Wifi.</w:t>
      </w:r>
    </w:p>
    <w:p w:rsidR="005E6AD8" w:rsidRDefault="005E6AD8" w:rsidP="005E6AD8">
      <w:pPr>
        <w:pStyle w:val="Numrot"/>
        <w:numPr>
          <w:ilvl w:val="0"/>
          <w:numId w:val="0"/>
        </w:numPr>
        <w:ind w:left="720"/>
      </w:pPr>
    </w:p>
    <w:p w:rsidR="005E6AD8" w:rsidRDefault="005E6AD8" w:rsidP="005E6AD8">
      <w:r>
        <w:rPr>
          <w:noProof/>
        </w:rPr>
        <w:drawing>
          <wp:anchor distT="0" distB="0" distL="114300" distR="114300" simplePos="0" relativeHeight="251760640" behindDoc="0" locked="0" layoutInCell="1" allowOverlap="1" wp14:anchorId="212B94D4" wp14:editId="1FF95286">
            <wp:simplePos x="0" y="0"/>
            <wp:positionH relativeFrom="column">
              <wp:posOffset>164465</wp:posOffset>
            </wp:positionH>
            <wp:positionV relativeFrom="paragraph">
              <wp:posOffset>24765</wp:posOffset>
            </wp:positionV>
            <wp:extent cx="736600" cy="622300"/>
            <wp:effectExtent l="0" t="0" r="6350" b="6350"/>
            <wp:wrapSquare wrapText="bothSides"/>
            <wp:docPr id="14" name="Image 14" descr="Résultat de recherche d'images pour &quot;attention logo bonhomm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attention logo bonhomm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7" t="16570" r="6551" b="13488"/>
                    <a:stretch/>
                  </pic:blipFill>
                  <pic:spPr bwMode="auto">
                    <a:xfrm>
                      <a:off x="0" y="0"/>
                      <a:ext cx="73660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6AD8" w:rsidRDefault="005E6AD8" w:rsidP="005E6AD8">
      <w:r>
        <w:t>Faites valider par votre professeur</w:t>
      </w:r>
    </w:p>
    <w:p w:rsidR="005E6AD8" w:rsidRDefault="005E6AD8" w:rsidP="005E6AD8"/>
    <w:p w:rsidR="005E6AD8" w:rsidRDefault="005E6AD8" w:rsidP="005E6AD8"/>
    <w:p w:rsidR="00CB3D9C" w:rsidRDefault="00CB3D9C">
      <w:pPr>
        <w:jc w:val="left"/>
      </w:pPr>
    </w:p>
    <w:p w:rsidR="005E6AD8" w:rsidRDefault="00CB3D9C" w:rsidP="00CB3D9C">
      <w:pPr>
        <w:pStyle w:val="Numrot"/>
      </w:pPr>
      <w:r>
        <w:t>A l’aide du didacticiel vidéo, effectuer le paramétrage IP de la caméra</w:t>
      </w:r>
    </w:p>
    <w:p w:rsidR="00CB3D9C" w:rsidRDefault="00CB3D9C" w:rsidP="008F02B4">
      <w:pPr>
        <w:spacing w:line="360" w:lineRule="auto"/>
        <w:jc w:val="left"/>
        <w:rPr>
          <w:rFonts w:asciiTheme="minorHAnsi" w:hAnsiTheme="minorHAnsi" w:cs="Arial"/>
        </w:rPr>
      </w:pPr>
    </w:p>
    <w:p w:rsidR="00CB3D9C" w:rsidRDefault="00CB3D9C" w:rsidP="00CB3D9C">
      <w:r>
        <w:rPr>
          <w:noProof/>
        </w:rPr>
        <w:drawing>
          <wp:anchor distT="0" distB="0" distL="114300" distR="114300" simplePos="0" relativeHeight="251762688" behindDoc="0" locked="0" layoutInCell="1" allowOverlap="1" wp14:anchorId="7ADF8F51" wp14:editId="6D8A0997">
            <wp:simplePos x="0" y="0"/>
            <wp:positionH relativeFrom="column">
              <wp:posOffset>164465</wp:posOffset>
            </wp:positionH>
            <wp:positionV relativeFrom="paragraph">
              <wp:posOffset>24765</wp:posOffset>
            </wp:positionV>
            <wp:extent cx="736600" cy="622300"/>
            <wp:effectExtent l="0" t="0" r="6350" b="6350"/>
            <wp:wrapSquare wrapText="bothSides"/>
            <wp:docPr id="15" name="Image 15" descr="Résultat de recherche d'images pour &quot;attention logo bonhomm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attention logo bonhomm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7" t="16570" r="6551" b="13488"/>
                    <a:stretch/>
                  </pic:blipFill>
                  <pic:spPr bwMode="auto">
                    <a:xfrm>
                      <a:off x="0" y="0"/>
                      <a:ext cx="73660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3D9C" w:rsidRDefault="00CB3D9C" w:rsidP="00CB3D9C">
      <w:r>
        <w:t>Faites valider par votre professeur</w:t>
      </w:r>
    </w:p>
    <w:p w:rsidR="00CB3D9C" w:rsidRDefault="00CB3D9C" w:rsidP="00CB3D9C"/>
    <w:p w:rsidR="00CB3D9C" w:rsidRDefault="00CB3D9C" w:rsidP="00CB3D9C"/>
    <w:p w:rsidR="00CB3D9C" w:rsidRDefault="00CB3D9C" w:rsidP="008F02B4">
      <w:pPr>
        <w:spacing w:line="360" w:lineRule="auto"/>
        <w:jc w:val="left"/>
        <w:rPr>
          <w:rFonts w:asciiTheme="minorHAnsi" w:hAnsiTheme="minorHAnsi" w:cs="Arial"/>
        </w:rPr>
      </w:pPr>
    </w:p>
    <w:p w:rsidR="006A2400" w:rsidRDefault="006A2400" w:rsidP="00E263EE">
      <w:pPr>
        <w:pStyle w:val="Numrot"/>
      </w:pPr>
      <w:r>
        <w:t xml:space="preserve">Régler la caméra pour avoir une vision d’image </w:t>
      </w:r>
      <w:r w:rsidR="0010410B">
        <w:t>horizontale</w:t>
      </w:r>
      <w:r w:rsidR="00E263EE">
        <w:t xml:space="preserve"> </w:t>
      </w:r>
      <w:r>
        <w:t>à une distance de 15 m</w:t>
      </w:r>
      <w:r w:rsidR="0010365F">
        <w:t xml:space="preserve"> désigné comme description</w:t>
      </w:r>
    </w:p>
    <w:p w:rsidR="0010365F" w:rsidRDefault="0010365F" w:rsidP="00CB3D9C"/>
    <w:p w:rsidR="001B01AE" w:rsidRDefault="00A57143" w:rsidP="00AB1A77">
      <w:pPr>
        <w:pStyle w:val="Numrot"/>
      </w:pPr>
      <w:r>
        <w:t>Régler la date et l’heure dans l’onglet General</w:t>
      </w:r>
    </w:p>
    <w:sectPr w:rsidR="001B01AE" w:rsidSect="004E5DB8">
      <w:headerReference w:type="default" r:id="rId23"/>
      <w:footerReference w:type="default" r:id="rId24"/>
      <w:pgSz w:w="11908" w:h="16838" w:code="9"/>
      <w:pgMar w:top="851" w:right="1151" w:bottom="426" w:left="1151" w:header="284" w:footer="357" w:gutter="0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5B46" w:rsidRDefault="00005B46" w:rsidP="00B7608F">
      <w:r>
        <w:separator/>
      </w:r>
    </w:p>
    <w:p w:rsidR="00005B46" w:rsidRDefault="00005B46" w:rsidP="00B7608F"/>
  </w:endnote>
  <w:endnote w:type="continuationSeparator" w:id="0">
    <w:p w:rsidR="00005B46" w:rsidRDefault="00005B46" w:rsidP="00B7608F">
      <w:r>
        <w:continuationSeparator/>
      </w:r>
    </w:p>
    <w:p w:rsidR="00005B46" w:rsidRDefault="00005B46" w:rsidP="00B7608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nkGothic Md BT">
    <w:panose1 w:val="020B0807020203060204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3EE" w:rsidRDefault="00E263E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3EE" w:rsidRDefault="00E263EE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3EE" w:rsidRDefault="00E263EE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4A442A" w:themeColor="background2" w:themeShade="40"/>
      </w:rPr>
      <w:id w:val="-229464522"/>
      <w:docPartObj>
        <w:docPartGallery w:val="Page Numbers (Bottom of Page)"/>
        <w:docPartUnique/>
      </w:docPartObj>
    </w:sdtPr>
    <w:sdtEndPr/>
    <w:sdtContent>
      <w:p w:rsidR="00F513A1" w:rsidRPr="005272E5" w:rsidRDefault="00F513A1" w:rsidP="004666A9">
        <w:pPr>
          <w:pStyle w:val="En-tte"/>
          <w:tabs>
            <w:tab w:val="clear" w:pos="9072"/>
            <w:tab w:val="left" w:pos="7831"/>
            <w:tab w:val="right" w:pos="9639"/>
          </w:tabs>
          <w:rPr>
            <w:color w:val="4A442A" w:themeColor="background2" w:themeShade="40"/>
          </w:rPr>
        </w:pPr>
        <w:r>
          <w:rPr>
            <w:noProof/>
          </w:rPr>
          <w:drawing>
            <wp:anchor distT="0" distB="0" distL="114300" distR="114300" simplePos="0" relativeHeight="251816960" behindDoc="0" locked="0" layoutInCell="1" allowOverlap="1" wp14:anchorId="70C2EF09" wp14:editId="01593159">
              <wp:simplePos x="0" y="0"/>
              <wp:positionH relativeFrom="column">
                <wp:posOffset>5963871</wp:posOffset>
              </wp:positionH>
              <wp:positionV relativeFrom="paragraph">
                <wp:posOffset>-2498725</wp:posOffset>
              </wp:positionV>
              <wp:extent cx="430306" cy="2537842"/>
              <wp:effectExtent l="0" t="0" r="8255" b="0"/>
              <wp:wrapNone/>
              <wp:docPr id="45" name="Image 45" descr="Résultat de recherche d'images pour &quot;eclairage public shuffle&quot;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Résultat de recherche d'images pour &quot;eclairage public shuffle&quot;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8190" r="40493"/>
                      <a:stretch/>
                    </pic:blipFill>
                    <pic:spPr bwMode="auto">
                      <a:xfrm>
                        <a:off x="0" y="0"/>
                        <a:ext cx="430306" cy="253784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margin">
                <wp14:pctWidth>0</wp14:pctWidth>
              </wp14:sizeRelH>
            </wp:anchor>
          </w:drawing>
        </w:r>
        <w:r w:rsidRPr="005272E5">
          <w:rPr>
            <w:noProof/>
            <w:color w:val="4A442A" w:themeColor="background2" w:themeShade="40"/>
          </w:rPr>
          <mc:AlternateContent>
            <mc:Choice Requires="wps">
              <w:drawing>
                <wp:anchor distT="0" distB="0" distL="114300" distR="114300" simplePos="0" relativeHeight="251815936" behindDoc="0" locked="0" layoutInCell="1" allowOverlap="1" wp14:anchorId="55C6C739" wp14:editId="45D5AFC6">
                  <wp:simplePos x="0" y="0"/>
                  <wp:positionH relativeFrom="leftMargin">
                    <wp:posOffset>516255</wp:posOffset>
                  </wp:positionH>
                  <wp:positionV relativeFrom="paragraph">
                    <wp:posOffset>-137795</wp:posOffset>
                  </wp:positionV>
                  <wp:extent cx="254000" cy="350520"/>
                  <wp:effectExtent l="0" t="0" r="0" b="0"/>
                  <wp:wrapNone/>
                  <wp:docPr id="20" name="Rectangl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5400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>
                                <a:alpha val="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513A1" w:rsidRPr="004666A9" w:rsidRDefault="00F513A1" w:rsidP="004666A9">
                              <w:pPr>
                                <w:pStyle w:val="Sansinterligne"/>
                                <w:rPr>
                                  <w:outline/>
                                  <w:color w:val="000000"/>
                                  <w:sz w:val="26"/>
                                  <w:szCs w:val="26"/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</w:pPr>
                              <w:r w:rsidRPr="00D0770A">
                                <w:rPr>
                                  <w:sz w:val="26"/>
                                  <w:szCs w:val="26"/>
                                </w:rPr>
                                <w:fldChar w:fldCharType="begin"/>
                              </w:r>
                              <w:r w:rsidRPr="00D0770A">
                                <w:rPr>
                                  <w:sz w:val="26"/>
                                  <w:szCs w:val="26"/>
                                </w:rPr>
                                <w:instrText xml:space="preserve"> PAGE    \* MERGEFORMAT </w:instrText>
                              </w:r>
                              <w:r w:rsidRPr="00D0770A">
                                <w:rPr>
                                  <w:sz w:val="26"/>
                                  <w:szCs w:val="26"/>
                                </w:rPr>
                                <w:fldChar w:fldCharType="separate"/>
                              </w:r>
                              <w:r w:rsidR="00296DA5" w:rsidRPr="00296DA5">
                                <w:rPr>
                                  <w:b/>
                                  <w:outline/>
                                  <w:noProof/>
                                  <w:color w:val="8064A2" w:themeColor="accent4"/>
                                  <w:sz w:val="26"/>
                                  <w:szCs w:val="26"/>
                                  <w14:textOutline w14:w="9525" w14:cap="flat" w14:cmpd="sng" w14:algn="ctr">
                                    <w14:solidFill>
                                      <w14:schemeClr w14:val="accent4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noFill/>
                                  </w14:textFill>
                                </w:rPr>
                                <w:t>6</w:t>
                              </w:r>
                              <w:r w:rsidRPr="00D0770A">
                                <w:rPr>
                                  <w:sz w:val="26"/>
                                  <w:szCs w:val="2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b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5C6C739" id="Rectangle 43" o:spid="_x0000_s1029" style="position:absolute;left:0;text-align:left;margin-left:40.65pt;margin-top:-10.85pt;width:20pt;height:27.6pt;z-index:2518159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" filled="f">
                  <v:stroke opacity="0"/>
                  <v:textbox inset="0,0,0,0">
                    <w:txbxContent>
                      <w:p w:rsidR="00F513A1" w:rsidRPr="004666A9" w:rsidRDefault="00F513A1" w:rsidP="004666A9">
                        <w:pPr>
                          <w:pStyle w:val="Sansinterligne"/>
                          <w:rPr>
                            <w:outline/>
                            <w:color w:val="000000"/>
                            <w:sz w:val="26"/>
                            <w:szCs w:val="26"/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</w:pPr>
                        <w:r w:rsidRPr="00D0770A">
                          <w:rPr>
                            <w:sz w:val="26"/>
                            <w:szCs w:val="26"/>
                          </w:rPr>
                          <w:fldChar w:fldCharType="begin"/>
                        </w:r>
                        <w:r w:rsidRPr="00D0770A">
                          <w:rPr>
                            <w:sz w:val="26"/>
                            <w:szCs w:val="26"/>
                          </w:rPr>
                          <w:instrText xml:space="preserve"> PAGE    \* MERGEFORMAT </w:instrText>
                        </w:r>
                        <w:r w:rsidRPr="00D0770A">
                          <w:rPr>
                            <w:sz w:val="26"/>
                            <w:szCs w:val="26"/>
                          </w:rPr>
                          <w:fldChar w:fldCharType="separate"/>
                        </w:r>
                        <w:r w:rsidR="00296DA5" w:rsidRPr="00296DA5">
                          <w:rPr>
                            <w:b/>
                            <w:outline/>
                            <w:noProof/>
                            <w:color w:val="8064A2" w:themeColor="accent4"/>
                            <w:sz w:val="26"/>
                            <w:szCs w:val="26"/>
                            <w14:textOutline w14:w="9525" w14:cap="flat" w14:cmpd="sng" w14:algn="ctr">
                              <w14:solidFill>
                                <w14:schemeClr w14:val="accent4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noFill/>
                            </w14:textFill>
                          </w:rPr>
                          <w:t>6</w:t>
                        </w:r>
                        <w:r w:rsidRPr="00D0770A">
                          <w:rPr>
                            <w:sz w:val="26"/>
                            <w:szCs w:val="26"/>
                          </w:rPr>
                          <w:fldChar w:fldCharType="end"/>
                        </w:r>
                      </w:p>
                    </w:txbxContent>
                  </v:textbox>
                  <w10:wrap anchorx="margin"/>
                </v:rect>
              </w:pict>
            </mc:Fallback>
          </mc:AlternateContent>
        </w:r>
        <w:r w:rsidRPr="005272E5">
          <w:rPr>
            <w:noProof/>
            <w:color w:val="4A442A" w:themeColor="background2" w:themeShade="40"/>
          </w:rPr>
          <mc:AlternateContent>
            <mc:Choice Requires="wpg">
              <w:drawing>
                <wp:anchor distT="0" distB="0" distL="114300" distR="114300" simplePos="0" relativeHeight="251814912" behindDoc="0" locked="0" layoutInCell="1" allowOverlap="1" wp14:anchorId="31C50A9C" wp14:editId="6F34C7AE">
                  <wp:simplePos x="0" y="0"/>
                  <wp:positionH relativeFrom="leftMargin">
                    <wp:align>left</wp:align>
                  </wp:positionH>
                  <wp:positionV relativeFrom="paragraph">
                    <wp:posOffset>-50165</wp:posOffset>
                  </wp:positionV>
                  <wp:extent cx="711200" cy="45085"/>
                  <wp:effectExtent l="0" t="0" r="12065" b="12065"/>
                  <wp:wrapNone/>
                  <wp:docPr id="17" name="Group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V="1">
                            <a:off x="0" y="0"/>
                            <a:ext cx="711200" cy="45085"/>
                            <a:chOff x="-83" y="540"/>
                            <a:chExt cx="1218" cy="71"/>
                          </a:xfrm>
                        </wpg:grpSpPr>
                        <wps:wsp>
                          <wps:cNvPr id="6" name="Rectangle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678" y="540"/>
                              <a:ext cx="457" cy="71"/>
                            </a:xfrm>
                            <a:prstGeom prst="rect">
                              <a:avLst/>
                            </a:prstGeom>
                            <a:solidFill>
                              <a:schemeClr val="accent2"/>
                            </a:solidFill>
                            <a:ln w="9525">
                              <a:solidFill>
                                <a:schemeClr val="accent2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AutoShape 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-83" y="540"/>
                              <a:ext cx="76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a:graphicData>
                  </a:graphic>
                  <wp14:sizeRelH relativeFrom="leftMargin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F87F899" id="Group 40" o:spid="_x0000_s1026" style="position:absolute;margin-left:0;margin-top:-3.95pt;width:56pt;height:3.55pt;flip:y;z-index:251814912;mso-width-percent:1000;mso-position-horizontal:left;mso-position-horizontal-relative:left-margin-area;mso-width-percent:1000;mso-width-relative:left-margin-area" coordorigin="-83,540" coordsize="1218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">
                  <v:rect id="Rectangle 41" o:spid="_x0000_s1027" style="position:absolute;left:678;top:540;width:457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" fillcolor="#c0504d [3205]" strokecolor="#c0504d [3205]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42" o:spid="_x0000_s1028" type="#_x0000_t32" style="position:absolute;left:-83;top:540;width:76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" strokecolor="white [3212]"/>
                  <w10:wrap anchorx="margin"/>
                </v:group>
              </w:pict>
            </mc:Fallback>
          </mc:AlternateContent>
        </w:r>
        <w:r w:rsidRPr="005272E5">
          <w:rPr>
            <w:noProof/>
            <w:color w:val="4A442A" w:themeColor="background2" w:themeShade="40"/>
          </w:rPr>
          <mc:AlternateContent>
            <mc:Choice Requires="wps">
              <w:drawing>
                <wp:anchor distT="4294967295" distB="4294967295" distL="114300" distR="114300" simplePos="0" relativeHeight="251813888" behindDoc="0" locked="0" layoutInCell="1" allowOverlap="1" wp14:anchorId="56DD4337" wp14:editId="0168692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-20321</wp:posOffset>
                  </wp:positionV>
                  <wp:extent cx="6176010" cy="0"/>
                  <wp:effectExtent l="0" t="0" r="0" b="0"/>
                  <wp:wrapNone/>
                  <wp:docPr id="12" name="AutoShap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6176010" cy="0"/>
                          </a:xfrm>
                          <a:prstGeom prst="straightConnector1">
                            <a:avLst/>
                          </a:prstGeom>
                          <a:ln>
                            <a:headEnd/>
                            <a:tailEnd/>
                          </a:ln>
                          <a:extLst/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w14:anchorId="05570616" id="AutoShape 44" o:spid="_x0000_s1026" type="#_x0000_t32" style="position:absolute;margin-left:-2.25pt;margin-top:-1.6pt;width:486.3pt;height:0;z-index:251813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" strokecolor="#bc4542 [3045]"/>
              </w:pict>
            </mc:Fallback>
          </mc:AlternateContent>
        </w:r>
        <w:r w:rsidRPr="005272E5">
          <w:rPr>
            <w:color w:val="4A442A" w:themeColor="background2" w:themeShade="40"/>
          </w:rPr>
          <w:t xml:space="preserve">    Bac professionnel MELEC </w:t>
        </w:r>
        <w:r w:rsidRPr="005272E5">
          <w:rPr>
            <w:color w:val="4A442A" w:themeColor="background2" w:themeShade="40"/>
          </w:rPr>
          <w:tab/>
        </w:r>
        <w:r w:rsidRPr="005272E5">
          <w:rPr>
            <w:color w:val="4A442A" w:themeColor="background2" w:themeShade="40"/>
          </w:rPr>
          <w:tab/>
        </w:r>
        <w:r>
          <w:rPr>
            <w:color w:val="4A442A" w:themeColor="background2" w:themeShade="40"/>
          </w:rPr>
          <w:tab/>
          <w:t>Activité n°</w:t>
        </w:r>
        <w:r w:rsidR="00E263EE">
          <w:rPr>
            <w:color w:val="4A442A" w:themeColor="background2" w:themeShade="40"/>
          </w:rPr>
          <w:t>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5B46" w:rsidRDefault="00005B46" w:rsidP="00B7608F">
      <w:bookmarkStart w:id="0" w:name="_Hlk483901406"/>
      <w:bookmarkEnd w:id="0"/>
      <w:r>
        <w:separator/>
      </w:r>
    </w:p>
    <w:p w:rsidR="00005B46" w:rsidRDefault="00005B46" w:rsidP="00B7608F"/>
  </w:footnote>
  <w:footnote w:type="continuationSeparator" w:id="0">
    <w:p w:rsidR="00005B46" w:rsidRDefault="00005B46" w:rsidP="00B7608F">
      <w:r>
        <w:continuationSeparator/>
      </w:r>
    </w:p>
    <w:p w:rsidR="00005B46" w:rsidRDefault="00005B46" w:rsidP="00B7608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3EE" w:rsidRDefault="00E263E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3EE" w:rsidRDefault="00E263EE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63EE" w:rsidRDefault="00E263EE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13A1" w:rsidRPr="00820044" w:rsidRDefault="00F513A1" w:rsidP="00D0770A">
    <w:pPr>
      <w:pStyle w:val="En-tte"/>
    </w:pPr>
    <w:r>
      <w:t xml:space="preserve">Eclairage public   </w:t>
    </w:r>
    <w:r>
      <w:tab/>
    </w:r>
    <w:r>
      <w:tab/>
    </w:r>
    <w:proofErr w:type="spellStart"/>
    <w:r w:rsidR="00796A40">
      <w:t>Smartcity</w:t>
    </w:r>
    <w:proofErr w:type="spellEnd"/>
    <w:r>
      <w:t xml:space="preserve"> </w:t>
    </w:r>
  </w:p>
  <w:p w:rsidR="00F513A1" w:rsidRPr="00D52179" w:rsidRDefault="00F513A1" w:rsidP="004E5DB8">
    <w:pPr>
      <w:pStyle w:val="En-tte"/>
      <w:tabs>
        <w:tab w:val="clear" w:pos="9072"/>
        <w:tab w:val="left" w:pos="4536"/>
      </w:tabs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811840" behindDoc="0" locked="0" layoutInCell="1" allowOverlap="1" wp14:anchorId="4485FDEB" wp14:editId="636AF736">
              <wp:simplePos x="0" y="0"/>
              <wp:positionH relativeFrom="column">
                <wp:posOffset>-24765</wp:posOffset>
              </wp:positionH>
              <wp:positionV relativeFrom="paragraph">
                <wp:posOffset>71120</wp:posOffset>
              </wp:positionV>
              <wp:extent cx="6176010" cy="0"/>
              <wp:effectExtent l="0" t="0" r="0" b="0"/>
              <wp:wrapNone/>
              <wp:docPr id="5" name="AutoShap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6010" cy="0"/>
                      </a:xfrm>
                      <a:prstGeom prst="straightConnector1">
                        <a:avLst/>
                      </a:prstGeom>
                      <a:ln>
                        <a:solidFill>
                          <a:schemeClr val="bg2">
                            <a:lumMod val="25000"/>
                          </a:schemeClr>
                        </a:solidFill>
                        <a:headEnd/>
                        <a:tailEnd/>
                      </a:ln>
                      <a:extLst/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5D1AA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4" o:spid="_x0000_s1026" type="#_x0000_t32" style="position:absolute;margin-left:-1.95pt;margin-top:5.6pt;width:486.3pt;height:0;z-index:251811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" strokecolor="#484329 [814]"/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17BA7BA2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1413BEB"/>
    <w:multiLevelType w:val="hybridMultilevel"/>
    <w:tmpl w:val="A1B62F52"/>
    <w:lvl w:ilvl="0" w:tplc="040C000F">
      <w:start w:val="1"/>
      <w:numFmt w:val="decimal"/>
      <w:lvlText w:val="%1."/>
      <w:lvlJc w:val="left"/>
      <w:pPr>
        <w:ind w:left="1152" w:hanging="360"/>
      </w:pPr>
    </w:lvl>
    <w:lvl w:ilvl="1" w:tplc="040C0019" w:tentative="1">
      <w:start w:val="1"/>
      <w:numFmt w:val="lowerLetter"/>
      <w:lvlText w:val="%2."/>
      <w:lvlJc w:val="left"/>
      <w:pPr>
        <w:ind w:left="1872" w:hanging="360"/>
      </w:pPr>
    </w:lvl>
    <w:lvl w:ilvl="2" w:tplc="040C001B" w:tentative="1">
      <w:start w:val="1"/>
      <w:numFmt w:val="lowerRoman"/>
      <w:lvlText w:val="%3."/>
      <w:lvlJc w:val="right"/>
      <w:pPr>
        <w:ind w:left="2592" w:hanging="180"/>
      </w:pPr>
    </w:lvl>
    <w:lvl w:ilvl="3" w:tplc="040C000F" w:tentative="1">
      <w:start w:val="1"/>
      <w:numFmt w:val="decimal"/>
      <w:lvlText w:val="%4."/>
      <w:lvlJc w:val="left"/>
      <w:pPr>
        <w:ind w:left="3312" w:hanging="360"/>
      </w:pPr>
    </w:lvl>
    <w:lvl w:ilvl="4" w:tplc="040C0019" w:tentative="1">
      <w:start w:val="1"/>
      <w:numFmt w:val="lowerLetter"/>
      <w:lvlText w:val="%5."/>
      <w:lvlJc w:val="left"/>
      <w:pPr>
        <w:ind w:left="4032" w:hanging="360"/>
      </w:pPr>
    </w:lvl>
    <w:lvl w:ilvl="5" w:tplc="040C001B" w:tentative="1">
      <w:start w:val="1"/>
      <w:numFmt w:val="lowerRoman"/>
      <w:lvlText w:val="%6."/>
      <w:lvlJc w:val="right"/>
      <w:pPr>
        <w:ind w:left="4752" w:hanging="180"/>
      </w:pPr>
    </w:lvl>
    <w:lvl w:ilvl="6" w:tplc="040C000F" w:tentative="1">
      <w:start w:val="1"/>
      <w:numFmt w:val="decimal"/>
      <w:lvlText w:val="%7."/>
      <w:lvlJc w:val="left"/>
      <w:pPr>
        <w:ind w:left="5472" w:hanging="360"/>
      </w:pPr>
    </w:lvl>
    <w:lvl w:ilvl="7" w:tplc="040C0019" w:tentative="1">
      <w:start w:val="1"/>
      <w:numFmt w:val="lowerLetter"/>
      <w:lvlText w:val="%8."/>
      <w:lvlJc w:val="left"/>
      <w:pPr>
        <w:ind w:left="6192" w:hanging="360"/>
      </w:pPr>
    </w:lvl>
    <w:lvl w:ilvl="8" w:tplc="040C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" w15:restartNumberingAfterBreak="0">
    <w:nsid w:val="0829303F"/>
    <w:multiLevelType w:val="singleLevel"/>
    <w:tmpl w:val="040C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09EE29F6"/>
    <w:multiLevelType w:val="hybridMultilevel"/>
    <w:tmpl w:val="FBB0280C"/>
    <w:lvl w:ilvl="0" w:tplc="040C000F">
      <w:start w:val="1"/>
      <w:numFmt w:val="decimal"/>
      <w:lvlText w:val="%1."/>
      <w:lvlJc w:val="left"/>
      <w:pPr>
        <w:ind w:left="1428" w:hanging="360"/>
      </w:p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11E35A7A"/>
    <w:multiLevelType w:val="hybridMultilevel"/>
    <w:tmpl w:val="9E801B44"/>
    <w:lvl w:ilvl="0" w:tplc="040C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5" w15:restartNumberingAfterBreak="0">
    <w:nsid w:val="127F4C51"/>
    <w:multiLevelType w:val="singleLevel"/>
    <w:tmpl w:val="040C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151A3770"/>
    <w:multiLevelType w:val="hybridMultilevel"/>
    <w:tmpl w:val="7E6C958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C83762"/>
    <w:multiLevelType w:val="hybridMultilevel"/>
    <w:tmpl w:val="EE7826D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473DC2"/>
    <w:multiLevelType w:val="hybridMultilevel"/>
    <w:tmpl w:val="FD765474"/>
    <w:lvl w:ilvl="0" w:tplc="FC48EF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B177FB"/>
    <w:multiLevelType w:val="hybridMultilevel"/>
    <w:tmpl w:val="2F4618A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2A700C"/>
    <w:multiLevelType w:val="hybridMultilevel"/>
    <w:tmpl w:val="B81ED182"/>
    <w:lvl w:ilvl="0" w:tplc="FC48EF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376E12"/>
    <w:multiLevelType w:val="hybridMultilevel"/>
    <w:tmpl w:val="AA6807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5C0321"/>
    <w:multiLevelType w:val="hybridMultilevel"/>
    <w:tmpl w:val="0986946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6A2A9A"/>
    <w:multiLevelType w:val="hybridMultilevel"/>
    <w:tmpl w:val="90B607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455C59"/>
    <w:multiLevelType w:val="multilevel"/>
    <w:tmpl w:val="116A5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3B15447"/>
    <w:multiLevelType w:val="hybridMultilevel"/>
    <w:tmpl w:val="2C08A97A"/>
    <w:lvl w:ilvl="0" w:tplc="1EEE15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B96AFE"/>
    <w:multiLevelType w:val="hybridMultilevel"/>
    <w:tmpl w:val="E4B698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E74941"/>
    <w:multiLevelType w:val="hybridMultilevel"/>
    <w:tmpl w:val="0166FF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644717"/>
    <w:multiLevelType w:val="singleLevel"/>
    <w:tmpl w:val="040C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9" w15:restartNumberingAfterBreak="0">
    <w:nsid w:val="40BF250A"/>
    <w:multiLevelType w:val="hybridMultilevel"/>
    <w:tmpl w:val="62BC297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ED5AB6"/>
    <w:multiLevelType w:val="hybridMultilevel"/>
    <w:tmpl w:val="8DDEFE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F018CA"/>
    <w:multiLevelType w:val="singleLevel"/>
    <w:tmpl w:val="040C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4D573FD0"/>
    <w:multiLevelType w:val="hybridMultilevel"/>
    <w:tmpl w:val="87C636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E34A01"/>
    <w:multiLevelType w:val="hybridMultilevel"/>
    <w:tmpl w:val="88C096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A656C9"/>
    <w:multiLevelType w:val="hybridMultilevel"/>
    <w:tmpl w:val="6916CA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642186"/>
    <w:multiLevelType w:val="hybridMultilevel"/>
    <w:tmpl w:val="7E6C958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59550A"/>
    <w:multiLevelType w:val="hybridMultilevel"/>
    <w:tmpl w:val="302A16FA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7" w15:restartNumberingAfterBreak="0">
    <w:nsid w:val="579C527B"/>
    <w:multiLevelType w:val="hybridMultilevel"/>
    <w:tmpl w:val="FD765474"/>
    <w:lvl w:ilvl="0" w:tplc="FC48EF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4E7C41"/>
    <w:multiLevelType w:val="hybridMultilevel"/>
    <w:tmpl w:val="47D87A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4F1A2B"/>
    <w:multiLevelType w:val="singleLevel"/>
    <w:tmpl w:val="040C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655D6EF7"/>
    <w:multiLevelType w:val="multilevel"/>
    <w:tmpl w:val="A7B69B88"/>
    <w:lvl w:ilvl="0">
      <w:start w:val="1"/>
      <w:numFmt w:val="decimal"/>
      <w:pStyle w:val="Titre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70983EE4"/>
    <w:multiLevelType w:val="hybridMultilevel"/>
    <w:tmpl w:val="F7EEF42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1259EE"/>
    <w:multiLevelType w:val="hybridMultilevel"/>
    <w:tmpl w:val="AD68FF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823F7F"/>
    <w:multiLevelType w:val="hybridMultilevel"/>
    <w:tmpl w:val="1B1E8E88"/>
    <w:lvl w:ilvl="0" w:tplc="598CB9BE">
      <w:start w:val="1"/>
      <w:numFmt w:val="decimal"/>
      <w:pStyle w:val="Numrot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896A58"/>
    <w:multiLevelType w:val="hybridMultilevel"/>
    <w:tmpl w:val="0E1225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203A44"/>
    <w:multiLevelType w:val="hybridMultilevel"/>
    <w:tmpl w:val="ABEAB94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862B90"/>
    <w:multiLevelType w:val="hybridMultilevel"/>
    <w:tmpl w:val="B75E2AEA"/>
    <w:lvl w:ilvl="0" w:tplc="FFD8C054">
      <w:start w:val="1"/>
      <w:numFmt w:val="decimal"/>
      <w:lvlText w:val="%1."/>
      <w:lvlJc w:val="left"/>
      <w:pPr>
        <w:ind w:left="720" w:hanging="360"/>
      </w:pPr>
      <w:rPr>
        <w:rFonts w:ascii="Helvetica" w:hAnsi="Helvetica" w:hint="default"/>
        <w:b/>
        <w:i w:val="0"/>
        <w:sz w:val="2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F51009"/>
    <w:multiLevelType w:val="multilevel"/>
    <w:tmpl w:val="8A38025C"/>
    <w:lvl w:ilvl="0">
      <w:start w:val="1"/>
      <w:numFmt w:val="bullet"/>
      <w:lvlText w:val=""/>
      <w:lvlJc w:val="left"/>
      <w:pPr>
        <w:ind w:left="1069" w:hanging="360"/>
      </w:pPr>
      <w:rPr>
        <w:rFonts w:ascii="Wingdings" w:hAnsi="Wingdings" w:cs="Wingdings"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30"/>
  </w:num>
  <w:num w:numId="3">
    <w:abstractNumId w:val="18"/>
  </w:num>
  <w:num w:numId="4">
    <w:abstractNumId w:val="5"/>
  </w:num>
  <w:num w:numId="5">
    <w:abstractNumId w:val="21"/>
  </w:num>
  <w:num w:numId="6">
    <w:abstractNumId w:val="29"/>
  </w:num>
  <w:num w:numId="7">
    <w:abstractNumId w:val="2"/>
  </w:num>
  <w:num w:numId="8">
    <w:abstractNumId w:val="7"/>
  </w:num>
  <w:num w:numId="9">
    <w:abstractNumId w:val="11"/>
  </w:num>
  <w:num w:numId="10">
    <w:abstractNumId w:val="19"/>
  </w:num>
  <w:num w:numId="11">
    <w:abstractNumId w:val="32"/>
  </w:num>
  <w:num w:numId="12">
    <w:abstractNumId w:val="13"/>
  </w:num>
  <w:num w:numId="13">
    <w:abstractNumId w:val="14"/>
  </w:num>
  <w:num w:numId="14">
    <w:abstractNumId w:val="17"/>
  </w:num>
  <w:num w:numId="15">
    <w:abstractNumId w:val="16"/>
  </w:num>
  <w:num w:numId="16">
    <w:abstractNumId w:val="6"/>
  </w:num>
  <w:num w:numId="17">
    <w:abstractNumId w:val="34"/>
  </w:num>
  <w:num w:numId="18">
    <w:abstractNumId w:val="24"/>
  </w:num>
  <w:num w:numId="19">
    <w:abstractNumId w:val="12"/>
  </w:num>
  <w:num w:numId="20">
    <w:abstractNumId w:val="1"/>
  </w:num>
  <w:num w:numId="21">
    <w:abstractNumId w:val="22"/>
  </w:num>
  <w:num w:numId="22">
    <w:abstractNumId w:val="23"/>
  </w:num>
  <w:num w:numId="23">
    <w:abstractNumId w:val="25"/>
  </w:num>
  <w:num w:numId="24">
    <w:abstractNumId w:val="20"/>
  </w:num>
  <w:num w:numId="25">
    <w:abstractNumId w:val="37"/>
  </w:num>
  <w:num w:numId="26">
    <w:abstractNumId w:val="36"/>
  </w:num>
  <w:num w:numId="27">
    <w:abstractNumId w:val="4"/>
  </w:num>
  <w:num w:numId="28">
    <w:abstractNumId w:val="36"/>
    <w:lvlOverride w:ilvl="0">
      <w:startOverride w:val="1"/>
    </w:lvlOverride>
  </w:num>
  <w:num w:numId="29">
    <w:abstractNumId w:val="28"/>
  </w:num>
  <w:num w:numId="30">
    <w:abstractNumId w:val="36"/>
    <w:lvlOverride w:ilvl="0">
      <w:startOverride w:val="1"/>
    </w:lvlOverride>
  </w:num>
  <w:num w:numId="31">
    <w:abstractNumId w:val="35"/>
  </w:num>
  <w:num w:numId="32">
    <w:abstractNumId w:val="26"/>
  </w:num>
  <w:num w:numId="33">
    <w:abstractNumId w:val="15"/>
  </w:num>
  <w:num w:numId="34">
    <w:abstractNumId w:val="8"/>
  </w:num>
  <w:num w:numId="35">
    <w:abstractNumId w:val="10"/>
  </w:num>
  <w:num w:numId="36">
    <w:abstractNumId w:val="33"/>
  </w:num>
  <w:num w:numId="37">
    <w:abstractNumId w:val="27"/>
  </w:num>
  <w:num w:numId="38">
    <w:abstractNumId w:val="33"/>
    <w:lvlOverride w:ilvl="0">
      <w:startOverride w:val="1"/>
    </w:lvlOverride>
  </w:num>
  <w:num w:numId="39">
    <w:abstractNumId w:val="9"/>
  </w:num>
  <w:num w:numId="40">
    <w:abstractNumId w:val="3"/>
  </w:num>
  <w:num w:numId="41">
    <w:abstractNumId w:val="3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attachedTemplate r:id="rId1"/>
  <w:defaultTabStop w:val="708"/>
  <w:hyphenationZone w:val="425"/>
  <w:drawingGridHorizontalSpacing w:val="13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3153"/>
    <w:rsid w:val="00005B46"/>
    <w:rsid w:val="00006383"/>
    <w:rsid w:val="00022D6F"/>
    <w:rsid w:val="000307EE"/>
    <w:rsid w:val="000330A1"/>
    <w:rsid w:val="0003496D"/>
    <w:rsid w:val="00043992"/>
    <w:rsid w:val="00065F94"/>
    <w:rsid w:val="0007477E"/>
    <w:rsid w:val="000761D6"/>
    <w:rsid w:val="00076E3B"/>
    <w:rsid w:val="000836A0"/>
    <w:rsid w:val="00084BD1"/>
    <w:rsid w:val="000A2B25"/>
    <w:rsid w:val="000A2EE7"/>
    <w:rsid w:val="000B1410"/>
    <w:rsid w:val="000B20A8"/>
    <w:rsid w:val="000B3B38"/>
    <w:rsid w:val="000B441E"/>
    <w:rsid w:val="000D1210"/>
    <w:rsid w:val="000D3B13"/>
    <w:rsid w:val="000E030E"/>
    <w:rsid w:val="000E629F"/>
    <w:rsid w:val="0010003D"/>
    <w:rsid w:val="0010149D"/>
    <w:rsid w:val="0010365F"/>
    <w:rsid w:val="0010410B"/>
    <w:rsid w:val="001060D3"/>
    <w:rsid w:val="0010647C"/>
    <w:rsid w:val="001208FE"/>
    <w:rsid w:val="00124C24"/>
    <w:rsid w:val="00130AF4"/>
    <w:rsid w:val="00131123"/>
    <w:rsid w:val="001314E8"/>
    <w:rsid w:val="00134134"/>
    <w:rsid w:val="001353C9"/>
    <w:rsid w:val="00136C5B"/>
    <w:rsid w:val="00142252"/>
    <w:rsid w:val="00154EE3"/>
    <w:rsid w:val="00166416"/>
    <w:rsid w:val="00166B37"/>
    <w:rsid w:val="00166C4F"/>
    <w:rsid w:val="001836F4"/>
    <w:rsid w:val="001838B0"/>
    <w:rsid w:val="00190F1F"/>
    <w:rsid w:val="001A182C"/>
    <w:rsid w:val="001B01AE"/>
    <w:rsid w:val="001B3916"/>
    <w:rsid w:val="001B764F"/>
    <w:rsid w:val="001B7B55"/>
    <w:rsid w:val="001C111D"/>
    <w:rsid w:val="001C1651"/>
    <w:rsid w:val="001C7714"/>
    <w:rsid w:val="001C7DBC"/>
    <w:rsid w:val="001D2D96"/>
    <w:rsid w:val="001D43DD"/>
    <w:rsid w:val="001D60E8"/>
    <w:rsid w:val="001E026D"/>
    <w:rsid w:val="001E4E7F"/>
    <w:rsid w:val="001E76E7"/>
    <w:rsid w:val="001F370E"/>
    <w:rsid w:val="001F696F"/>
    <w:rsid w:val="00201766"/>
    <w:rsid w:val="002121FD"/>
    <w:rsid w:val="00220FA4"/>
    <w:rsid w:val="002258D7"/>
    <w:rsid w:val="002312AF"/>
    <w:rsid w:val="00231758"/>
    <w:rsid w:val="0023313E"/>
    <w:rsid w:val="00233294"/>
    <w:rsid w:val="00243303"/>
    <w:rsid w:val="00244FBB"/>
    <w:rsid w:val="00246E18"/>
    <w:rsid w:val="00263B63"/>
    <w:rsid w:val="00270EE2"/>
    <w:rsid w:val="00280D35"/>
    <w:rsid w:val="0028555E"/>
    <w:rsid w:val="00287DCC"/>
    <w:rsid w:val="00296DA5"/>
    <w:rsid w:val="002A2758"/>
    <w:rsid w:val="002A4247"/>
    <w:rsid w:val="002A522B"/>
    <w:rsid w:val="002D13E5"/>
    <w:rsid w:val="002D6B40"/>
    <w:rsid w:val="002E458F"/>
    <w:rsid w:val="002F1264"/>
    <w:rsid w:val="002F5F44"/>
    <w:rsid w:val="002F7983"/>
    <w:rsid w:val="00300603"/>
    <w:rsid w:val="0030573D"/>
    <w:rsid w:val="00305939"/>
    <w:rsid w:val="0031231D"/>
    <w:rsid w:val="00320A9A"/>
    <w:rsid w:val="00322771"/>
    <w:rsid w:val="00325AC1"/>
    <w:rsid w:val="00337E3C"/>
    <w:rsid w:val="00342934"/>
    <w:rsid w:val="00350DD9"/>
    <w:rsid w:val="00351623"/>
    <w:rsid w:val="00364E2A"/>
    <w:rsid w:val="003663FA"/>
    <w:rsid w:val="0037799E"/>
    <w:rsid w:val="00384999"/>
    <w:rsid w:val="00386966"/>
    <w:rsid w:val="003902EC"/>
    <w:rsid w:val="003965D5"/>
    <w:rsid w:val="003A41D4"/>
    <w:rsid w:val="003B0DFC"/>
    <w:rsid w:val="003D1819"/>
    <w:rsid w:val="003D3FB2"/>
    <w:rsid w:val="003E6C46"/>
    <w:rsid w:val="00400B0B"/>
    <w:rsid w:val="004053F2"/>
    <w:rsid w:val="004111A0"/>
    <w:rsid w:val="0041307C"/>
    <w:rsid w:val="004273A6"/>
    <w:rsid w:val="00452C85"/>
    <w:rsid w:val="0045604C"/>
    <w:rsid w:val="0046330C"/>
    <w:rsid w:val="00465C12"/>
    <w:rsid w:val="004666A9"/>
    <w:rsid w:val="00474283"/>
    <w:rsid w:val="00476052"/>
    <w:rsid w:val="00476053"/>
    <w:rsid w:val="00477F9C"/>
    <w:rsid w:val="00481E52"/>
    <w:rsid w:val="00491136"/>
    <w:rsid w:val="00494646"/>
    <w:rsid w:val="00495E7C"/>
    <w:rsid w:val="00495F44"/>
    <w:rsid w:val="00496F5B"/>
    <w:rsid w:val="004A0864"/>
    <w:rsid w:val="004B26D0"/>
    <w:rsid w:val="004C193A"/>
    <w:rsid w:val="004D508C"/>
    <w:rsid w:val="004D6E4D"/>
    <w:rsid w:val="004E5DB8"/>
    <w:rsid w:val="004F6931"/>
    <w:rsid w:val="005005DB"/>
    <w:rsid w:val="00504162"/>
    <w:rsid w:val="00510379"/>
    <w:rsid w:val="005177C1"/>
    <w:rsid w:val="005272E5"/>
    <w:rsid w:val="00532764"/>
    <w:rsid w:val="00534FD9"/>
    <w:rsid w:val="005350C4"/>
    <w:rsid w:val="005408BF"/>
    <w:rsid w:val="005411EB"/>
    <w:rsid w:val="005429B5"/>
    <w:rsid w:val="00543FCD"/>
    <w:rsid w:val="00545FFA"/>
    <w:rsid w:val="00553BCA"/>
    <w:rsid w:val="00554B12"/>
    <w:rsid w:val="00556C3D"/>
    <w:rsid w:val="00563052"/>
    <w:rsid w:val="00570FB6"/>
    <w:rsid w:val="00581FA2"/>
    <w:rsid w:val="00583401"/>
    <w:rsid w:val="00594711"/>
    <w:rsid w:val="005A514B"/>
    <w:rsid w:val="005B3609"/>
    <w:rsid w:val="005B7911"/>
    <w:rsid w:val="005C3AEA"/>
    <w:rsid w:val="005C7D89"/>
    <w:rsid w:val="005D3E32"/>
    <w:rsid w:val="005D6C98"/>
    <w:rsid w:val="005E2594"/>
    <w:rsid w:val="005E4881"/>
    <w:rsid w:val="005E6AD8"/>
    <w:rsid w:val="005E733B"/>
    <w:rsid w:val="005E77A3"/>
    <w:rsid w:val="00605729"/>
    <w:rsid w:val="006073D5"/>
    <w:rsid w:val="006102F8"/>
    <w:rsid w:val="00614542"/>
    <w:rsid w:val="00615CA3"/>
    <w:rsid w:val="0062411F"/>
    <w:rsid w:val="0063122F"/>
    <w:rsid w:val="00631E8E"/>
    <w:rsid w:val="00632822"/>
    <w:rsid w:val="0063428B"/>
    <w:rsid w:val="006362B0"/>
    <w:rsid w:val="006428BD"/>
    <w:rsid w:val="006528FE"/>
    <w:rsid w:val="00656211"/>
    <w:rsid w:val="006573A1"/>
    <w:rsid w:val="0066057F"/>
    <w:rsid w:val="0066259A"/>
    <w:rsid w:val="00662A25"/>
    <w:rsid w:val="0066514E"/>
    <w:rsid w:val="0066661B"/>
    <w:rsid w:val="0068144B"/>
    <w:rsid w:val="006859A2"/>
    <w:rsid w:val="00687170"/>
    <w:rsid w:val="006902E9"/>
    <w:rsid w:val="006A2400"/>
    <w:rsid w:val="006B20FC"/>
    <w:rsid w:val="006B46D7"/>
    <w:rsid w:val="006C3827"/>
    <w:rsid w:val="006E0035"/>
    <w:rsid w:val="006E5BDB"/>
    <w:rsid w:val="006E758E"/>
    <w:rsid w:val="006F74D4"/>
    <w:rsid w:val="0070474B"/>
    <w:rsid w:val="00712241"/>
    <w:rsid w:val="0072417E"/>
    <w:rsid w:val="00725B06"/>
    <w:rsid w:val="00730673"/>
    <w:rsid w:val="007311DF"/>
    <w:rsid w:val="0073487B"/>
    <w:rsid w:val="007365EC"/>
    <w:rsid w:val="00736A9C"/>
    <w:rsid w:val="0075137C"/>
    <w:rsid w:val="0075471F"/>
    <w:rsid w:val="00767663"/>
    <w:rsid w:val="00783CB3"/>
    <w:rsid w:val="00796A40"/>
    <w:rsid w:val="00797B56"/>
    <w:rsid w:val="007B21A3"/>
    <w:rsid w:val="007B2E4D"/>
    <w:rsid w:val="007B38F1"/>
    <w:rsid w:val="007B5694"/>
    <w:rsid w:val="007C6F89"/>
    <w:rsid w:val="007D2BFA"/>
    <w:rsid w:val="007E671C"/>
    <w:rsid w:val="007F5703"/>
    <w:rsid w:val="007F763D"/>
    <w:rsid w:val="00800905"/>
    <w:rsid w:val="0080280C"/>
    <w:rsid w:val="008030E4"/>
    <w:rsid w:val="00812BCB"/>
    <w:rsid w:val="008132B5"/>
    <w:rsid w:val="00820044"/>
    <w:rsid w:val="0082488C"/>
    <w:rsid w:val="00831A3C"/>
    <w:rsid w:val="00833D68"/>
    <w:rsid w:val="00842434"/>
    <w:rsid w:val="008476EB"/>
    <w:rsid w:val="00850E57"/>
    <w:rsid w:val="008510A4"/>
    <w:rsid w:val="008523FC"/>
    <w:rsid w:val="00853FCD"/>
    <w:rsid w:val="00855C80"/>
    <w:rsid w:val="0085713E"/>
    <w:rsid w:val="00857DCE"/>
    <w:rsid w:val="008610D8"/>
    <w:rsid w:val="008707B5"/>
    <w:rsid w:val="00884A70"/>
    <w:rsid w:val="00886CCA"/>
    <w:rsid w:val="00887586"/>
    <w:rsid w:val="00893829"/>
    <w:rsid w:val="00895FAA"/>
    <w:rsid w:val="008A1477"/>
    <w:rsid w:val="008A2E2B"/>
    <w:rsid w:val="008A478A"/>
    <w:rsid w:val="008A517D"/>
    <w:rsid w:val="008A7475"/>
    <w:rsid w:val="008A7800"/>
    <w:rsid w:val="008B0320"/>
    <w:rsid w:val="008B10C4"/>
    <w:rsid w:val="008C3153"/>
    <w:rsid w:val="008D1DC5"/>
    <w:rsid w:val="008D6C05"/>
    <w:rsid w:val="008F02B4"/>
    <w:rsid w:val="00902CFF"/>
    <w:rsid w:val="00904AE2"/>
    <w:rsid w:val="0091665A"/>
    <w:rsid w:val="009176DF"/>
    <w:rsid w:val="00917862"/>
    <w:rsid w:val="00921CC3"/>
    <w:rsid w:val="00926116"/>
    <w:rsid w:val="00931F01"/>
    <w:rsid w:val="00934476"/>
    <w:rsid w:val="00950DB2"/>
    <w:rsid w:val="0097689A"/>
    <w:rsid w:val="00977770"/>
    <w:rsid w:val="00980388"/>
    <w:rsid w:val="00983EDB"/>
    <w:rsid w:val="00986AEE"/>
    <w:rsid w:val="00991A7D"/>
    <w:rsid w:val="009A200D"/>
    <w:rsid w:val="009A7EA8"/>
    <w:rsid w:val="009B2712"/>
    <w:rsid w:val="009C2CA2"/>
    <w:rsid w:val="009C2D74"/>
    <w:rsid w:val="009D209C"/>
    <w:rsid w:val="009D2DAD"/>
    <w:rsid w:val="009E0D7A"/>
    <w:rsid w:val="009F4F91"/>
    <w:rsid w:val="00A0393D"/>
    <w:rsid w:val="00A03AA2"/>
    <w:rsid w:val="00A03D98"/>
    <w:rsid w:val="00A22662"/>
    <w:rsid w:val="00A2593B"/>
    <w:rsid w:val="00A26403"/>
    <w:rsid w:val="00A26970"/>
    <w:rsid w:val="00A27BB1"/>
    <w:rsid w:val="00A43C81"/>
    <w:rsid w:val="00A4679A"/>
    <w:rsid w:val="00A57143"/>
    <w:rsid w:val="00A608E5"/>
    <w:rsid w:val="00A7001F"/>
    <w:rsid w:val="00A72745"/>
    <w:rsid w:val="00A929B9"/>
    <w:rsid w:val="00A96BEA"/>
    <w:rsid w:val="00AA1A47"/>
    <w:rsid w:val="00AA4A0B"/>
    <w:rsid w:val="00AB1A77"/>
    <w:rsid w:val="00AC13AC"/>
    <w:rsid w:val="00AC3DB4"/>
    <w:rsid w:val="00AD2044"/>
    <w:rsid w:val="00AD5A94"/>
    <w:rsid w:val="00AF1CC3"/>
    <w:rsid w:val="00AF772C"/>
    <w:rsid w:val="00B14BDA"/>
    <w:rsid w:val="00B251C0"/>
    <w:rsid w:val="00B313A6"/>
    <w:rsid w:val="00B470FF"/>
    <w:rsid w:val="00B52E32"/>
    <w:rsid w:val="00B616FB"/>
    <w:rsid w:val="00B63A3E"/>
    <w:rsid w:val="00B74A26"/>
    <w:rsid w:val="00B7608F"/>
    <w:rsid w:val="00B77651"/>
    <w:rsid w:val="00B85BEC"/>
    <w:rsid w:val="00B9315E"/>
    <w:rsid w:val="00BB1583"/>
    <w:rsid w:val="00BB6CD3"/>
    <w:rsid w:val="00BC254E"/>
    <w:rsid w:val="00BC4297"/>
    <w:rsid w:val="00BD45C7"/>
    <w:rsid w:val="00BE13D0"/>
    <w:rsid w:val="00BF05C2"/>
    <w:rsid w:val="00BF4836"/>
    <w:rsid w:val="00BF5368"/>
    <w:rsid w:val="00C010DD"/>
    <w:rsid w:val="00C04355"/>
    <w:rsid w:val="00C210BC"/>
    <w:rsid w:val="00C213A8"/>
    <w:rsid w:val="00C22851"/>
    <w:rsid w:val="00C239E4"/>
    <w:rsid w:val="00C26FD6"/>
    <w:rsid w:val="00C30E4B"/>
    <w:rsid w:val="00C33924"/>
    <w:rsid w:val="00C33A20"/>
    <w:rsid w:val="00C3506B"/>
    <w:rsid w:val="00C42519"/>
    <w:rsid w:val="00C44136"/>
    <w:rsid w:val="00C478C1"/>
    <w:rsid w:val="00C513D0"/>
    <w:rsid w:val="00C5230C"/>
    <w:rsid w:val="00C62251"/>
    <w:rsid w:val="00C625DF"/>
    <w:rsid w:val="00C62A48"/>
    <w:rsid w:val="00C63795"/>
    <w:rsid w:val="00C71D4E"/>
    <w:rsid w:val="00C7506C"/>
    <w:rsid w:val="00C77391"/>
    <w:rsid w:val="00C869A3"/>
    <w:rsid w:val="00C877D0"/>
    <w:rsid w:val="00C927A6"/>
    <w:rsid w:val="00C957C3"/>
    <w:rsid w:val="00CA03A7"/>
    <w:rsid w:val="00CA0D60"/>
    <w:rsid w:val="00CB2376"/>
    <w:rsid w:val="00CB239B"/>
    <w:rsid w:val="00CB3D9C"/>
    <w:rsid w:val="00CB5F38"/>
    <w:rsid w:val="00CB6A8C"/>
    <w:rsid w:val="00CD22F8"/>
    <w:rsid w:val="00CD2744"/>
    <w:rsid w:val="00CD45A4"/>
    <w:rsid w:val="00CE0A9B"/>
    <w:rsid w:val="00CE3DDF"/>
    <w:rsid w:val="00CF6985"/>
    <w:rsid w:val="00D06A5C"/>
    <w:rsid w:val="00D0770A"/>
    <w:rsid w:val="00D07868"/>
    <w:rsid w:val="00D10A83"/>
    <w:rsid w:val="00D13308"/>
    <w:rsid w:val="00D14337"/>
    <w:rsid w:val="00D1464B"/>
    <w:rsid w:val="00D3203E"/>
    <w:rsid w:val="00D3249B"/>
    <w:rsid w:val="00D32DFF"/>
    <w:rsid w:val="00D3599C"/>
    <w:rsid w:val="00D36871"/>
    <w:rsid w:val="00D42BC9"/>
    <w:rsid w:val="00D42F3D"/>
    <w:rsid w:val="00D51C78"/>
    <w:rsid w:val="00D52179"/>
    <w:rsid w:val="00D54287"/>
    <w:rsid w:val="00D55D45"/>
    <w:rsid w:val="00D642E5"/>
    <w:rsid w:val="00D67F6F"/>
    <w:rsid w:val="00D72990"/>
    <w:rsid w:val="00D7582E"/>
    <w:rsid w:val="00D93A74"/>
    <w:rsid w:val="00D951C2"/>
    <w:rsid w:val="00D967D9"/>
    <w:rsid w:val="00DA08BD"/>
    <w:rsid w:val="00DA3B14"/>
    <w:rsid w:val="00DA42CA"/>
    <w:rsid w:val="00DA5AC9"/>
    <w:rsid w:val="00DB4C03"/>
    <w:rsid w:val="00DB78F0"/>
    <w:rsid w:val="00DC634D"/>
    <w:rsid w:val="00DC7B28"/>
    <w:rsid w:val="00DE7D73"/>
    <w:rsid w:val="00E1070A"/>
    <w:rsid w:val="00E11995"/>
    <w:rsid w:val="00E1518C"/>
    <w:rsid w:val="00E1705A"/>
    <w:rsid w:val="00E263EE"/>
    <w:rsid w:val="00E27CE2"/>
    <w:rsid w:val="00E30EF8"/>
    <w:rsid w:val="00E42A82"/>
    <w:rsid w:val="00E473C5"/>
    <w:rsid w:val="00E77A79"/>
    <w:rsid w:val="00E83529"/>
    <w:rsid w:val="00E85269"/>
    <w:rsid w:val="00E93E86"/>
    <w:rsid w:val="00EA2E97"/>
    <w:rsid w:val="00EB623E"/>
    <w:rsid w:val="00EC370B"/>
    <w:rsid w:val="00EC7343"/>
    <w:rsid w:val="00ED1544"/>
    <w:rsid w:val="00EE6A38"/>
    <w:rsid w:val="00EF47D9"/>
    <w:rsid w:val="00EF7157"/>
    <w:rsid w:val="00F1463C"/>
    <w:rsid w:val="00F21E66"/>
    <w:rsid w:val="00F242B2"/>
    <w:rsid w:val="00F32252"/>
    <w:rsid w:val="00F35860"/>
    <w:rsid w:val="00F37183"/>
    <w:rsid w:val="00F513A1"/>
    <w:rsid w:val="00F52CAD"/>
    <w:rsid w:val="00F54239"/>
    <w:rsid w:val="00F543B3"/>
    <w:rsid w:val="00F54D41"/>
    <w:rsid w:val="00F55940"/>
    <w:rsid w:val="00F64368"/>
    <w:rsid w:val="00F67FF0"/>
    <w:rsid w:val="00F70F53"/>
    <w:rsid w:val="00F720F5"/>
    <w:rsid w:val="00F85AD5"/>
    <w:rsid w:val="00FA2BF4"/>
    <w:rsid w:val="00FA57AD"/>
    <w:rsid w:val="00FA6A04"/>
    <w:rsid w:val="00FA76EA"/>
    <w:rsid w:val="00FB0C8B"/>
    <w:rsid w:val="00FB4ECB"/>
    <w:rsid w:val="00FC07BB"/>
    <w:rsid w:val="00FD20C8"/>
    <w:rsid w:val="00FD55B6"/>
    <w:rsid w:val="00FD58D1"/>
    <w:rsid w:val="00FD6574"/>
    <w:rsid w:val="00FF3195"/>
    <w:rsid w:val="00FF6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D0E061E5-6F69-4E8A-AA4D-EF09C6818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semiHidden="1" w:uiPriority="9" w:unhideWhenUsed="1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7608F"/>
    <w:pPr>
      <w:jc w:val="both"/>
    </w:pPr>
    <w:rPr>
      <w:rFonts w:ascii="Calibri" w:hAnsi="Calibri" w:cs="Calibri"/>
      <w:sz w:val="26"/>
      <w:szCs w:val="26"/>
    </w:rPr>
  </w:style>
  <w:style w:type="paragraph" w:styleId="Titre1">
    <w:name w:val="heading 1"/>
    <w:basedOn w:val="Normal"/>
    <w:next w:val="Normal"/>
    <w:qFormat/>
    <w:rsid w:val="00131123"/>
    <w:pPr>
      <w:numPr>
        <w:numId w:val="2"/>
      </w:numPr>
      <w:outlineLvl w:val="0"/>
    </w:pPr>
    <w:rPr>
      <w:b/>
      <w:caps/>
      <w:color w:val="4A442A" w:themeColor="background2" w:themeShade="40"/>
      <w:sz w:val="32"/>
      <w:u w:val="single"/>
    </w:rPr>
  </w:style>
  <w:style w:type="paragraph" w:styleId="Titre2">
    <w:name w:val="heading 2"/>
    <w:basedOn w:val="Titre1"/>
    <w:next w:val="Normal"/>
    <w:link w:val="Titre2Car"/>
    <w:qFormat/>
    <w:rsid w:val="00853FCD"/>
    <w:pPr>
      <w:numPr>
        <w:ilvl w:val="1"/>
      </w:numPr>
      <w:outlineLvl w:val="1"/>
    </w:pPr>
    <w:rPr>
      <w:b w:val="0"/>
      <w:caps w:val="0"/>
    </w:rPr>
  </w:style>
  <w:style w:type="paragraph" w:styleId="Titre3">
    <w:name w:val="heading 3"/>
    <w:basedOn w:val="Normal"/>
    <w:next w:val="Normal"/>
    <w:qFormat/>
    <w:rsid w:val="00D10A83"/>
    <w:pPr>
      <w:keepNext/>
      <w:numPr>
        <w:ilvl w:val="2"/>
        <w:numId w:val="2"/>
      </w:numPr>
      <w:spacing w:before="240" w:after="60"/>
      <w:outlineLvl w:val="2"/>
    </w:pPr>
    <w:rPr>
      <w:rFonts w:asciiTheme="minorHAnsi" w:hAnsiTheme="minorHAnsi" w:cs="Arial"/>
      <w:bCs/>
      <w:i/>
      <w:color w:val="548DD4" w:themeColor="text2" w:themeTint="99"/>
    </w:rPr>
  </w:style>
  <w:style w:type="paragraph" w:styleId="Titre4">
    <w:name w:val="heading 4"/>
    <w:basedOn w:val="Normal"/>
    <w:next w:val="Normal"/>
    <w:qFormat/>
    <w:rsid w:val="00583401"/>
    <w:pPr>
      <w:keepNext/>
      <w:numPr>
        <w:ilvl w:val="3"/>
        <w:numId w:val="2"/>
      </w:numPr>
      <w:jc w:val="center"/>
      <w:outlineLvl w:val="3"/>
    </w:pPr>
    <w:rPr>
      <w:b/>
      <w:sz w:val="32"/>
    </w:rPr>
  </w:style>
  <w:style w:type="paragraph" w:styleId="Titre5">
    <w:name w:val="heading 5"/>
    <w:basedOn w:val="Normal"/>
    <w:next w:val="Normal"/>
    <w:qFormat/>
    <w:rsid w:val="00583401"/>
    <w:pPr>
      <w:numPr>
        <w:ilvl w:val="4"/>
        <w:numId w:val="2"/>
      </w:numPr>
      <w:spacing w:before="360" w:after="180"/>
      <w:outlineLvl w:val="4"/>
    </w:pPr>
    <w:rPr>
      <w:rFonts w:ascii="Arial" w:hAnsi="Arial"/>
      <w:i/>
      <w:caps/>
      <w:sz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B6A8C"/>
    <w:pPr>
      <w:keepNext/>
      <w:keepLines/>
      <w:numPr>
        <w:ilvl w:val="5"/>
        <w:numId w:val="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qFormat/>
    <w:rsid w:val="00583401"/>
    <w:pPr>
      <w:keepNext/>
      <w:numPr>
        <w:ilvl w:val="6"/>
        <w:numId w:val="2"/>
      </w:numPr>
      <w:tabs>
        <w:tab w:val="left" w:pos="4891"/>
        <w:tab w:val="left" w:pos="5316"/>
        <w:tab w:val="left" w:pos="9143"/>
      </w:tabs>
      <w:outlineLvl w:val="6"/>
    </w:pPr>
    <w:rPr>
      <w:rFonts w:ascii="Arial" w:hAnsi="Arial"/>
      <w:b/>
      <w:i/>
      <w:smallCaps/>
      <w:sz w:val="20"/>
      <w:u w:val="single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B6A8C"/>
    <w:pPr>
      <w:keepNext/>
      <w:keepLines/>
      <w:numPr>
        <w:ilvl w:val="7"/>
        <w:numId w:val="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B6A8C"/>
    <w:pPr>
      <w:keepNext/>
      <w:keepLines/>
      <w:numPr>
        <w:ilvl w:val="8"/>
        <w:numId w:val="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brut">
    <w:name w:val="Plain Text"/>
    <w:basedOn w:val="Normal"/>
    <w:semiHidden/>
    <w:rsid w:val="00583401"/>
    <w:rPr>
      <w:rFonts w:ascii="Courier New" w:hAnsi="Courier New" w:cs="BankGothic Md BT"/>
      <w:sz w:val="20"/>
      <w:szCs w:val="20"/>
    </w:rPr>
  </w:style>
  <w:style w:type="paragraph" w:styleId="Retraitcorpsdetexte">
    <w:name w:val="Body Text Indent"/>
    <w:basedOn w:val="Normal"/>
    <w:semiHidden/>
    <w:rsid w:val="00583401"/>
    <w:pPr>
      <w:spacing w:before="19" w:line="240" w:lineRule="exact"/>
      <w:ind w:firstLine="705"/>
    </w:pPr>
    <w:rPr>
      <w:rFonts w:ascii="Courier New" w:hAnsi="Courier New" w:cs="BankGothic Md BT"/>
      <w:szCs w:val="18"/>
    </w:rPr>
  </w:style>
  <w:style w:type="paragraph" w:styleId="Liste">
    <w:name w:val="List"/>
    <w:basedOn w:val="Normal"/>
    <w:semiHidden/>
    <w:rsid w:val="00583401"/>
    <w:pPr>
      <w:ind w:left="283" w:hanging="283"/>
    </w:pPr>
  </w:style>
  <w:style w:type="paragraph" w:styleId="Listepuces2">
    <w:name w:val="List Bullet 2"/>
    <w:basedOn w:val="Normal"/>
    <w:autoRedefine/>
    <w:semiHidden/>
    <w:rsid w:val="00583401"/>
    <w:pPr>
      <w:numPr>
        <w:numId w:val="1"/>
      </w:numPr>
    </w:pPr>
  </w:style>
  <w:style w:type="paragraph" w:styleId="Listecontinue2">
    <w:name w:val="List Continue 2"/>
    <w:basedOn w:val="Normal"/>
    <w:semiHidden/>
    <w:rsid w:val="00583401"/>
    <w:pPr>
      <w:spacing w:after="120"/>
      <w:ind w:left="566"/>
    </w:pPr>
  </w:style>
  <w:style w:type="paragraph" w:styleId="Corpsdetexte">
    <w:name w:val="Body Text"/>
    <w:basedOn w:val="Normal"/>
    <w:rsid w:val="00583401"/>
    <w:pPr>
      <w:spacing w:after="120"/>
    </w:pPr>
  </w:style>
  <w:style w:type="paragraph" w:styleId="En-tte">
    <w:name w:val="header"/>
    <w:basedOn w:val="Normal"/>
    <w:link w:val="En-tteCar"/>
    <w:uiPriority w:val="99"/>
    <w:rsid w:val="0058340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583401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583401"/>
  </w:style>
  <w:style w:type="paragraph" w:styleId="Corpsdetexte2">
    <w:name w:val="Body Text 2"/>
    <w:basedOn w:val="Normal"/>
    <w:rsid w:val="00583401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</w:pPr>
    <w:rPr>
      <w:b/>
      <w:bCs/>
    </w:rPr>
  </w:style>
  <w:style w:type="paragraph" w:styleId="Sous-titre">
    <w:name w:val="Subtitle"/>
    <w:basedOn w:val="Normal"/>
    <w:qFormat/>
    <w:rsid w:val="00583401"/>
    <w:pPr>
      <w:jc w:val="center"/>
    </w:pPr>
    <w:rPr>
      <w:b/>
      <w:sz w:val="32"/>
    </w:rPr>
  </w:style>
  <w:style w:type="paragraph" w:styleId="Retraitcorpsdetexte2">
    <w:name w:val="Body Text Indent 2"/>
    <w:basedOn w:val="Normal"/>
    <w:semiHidden/>
    <w:rsid w:val="00583401"/>
    <w:pPr>
      <w:ind w:firstLine="708"/>
    </w:pPr>
    <w:rPr>
      <w:color w:val="FF0000"/>
    </w:rPr>
  </w:style>
  <w:style w:type="paragraph" w:customStyle="1" w:styleId="P4">
    <w:name w:val="P4"/>
    <w:basedOn w:val="Normal"/>
    <w:rsid w:val="00583401"/>
    <w:pPr>
      <w:spacing w:after="120"/>
      <w:ind w:left="425" w:hanging="425"/>
    </w:pPr>
    <w:rPr>
      <w:rFonts w:ascii="Arial" w:hAnsi="Arial"/>
      <w:sz w:val="20"/>
    </w:rPr>
  </w:style>
  <w:style w:type="paragraph" w:customStyle="1" w:styleId="P1">
    <w:name w:val="P1"/>
    <w:basedOn w:val="Normal"/>
    <w:rsid w:val="00583401"/>
    <w:pPr>
      <w:spacing w:after="60"/>
      <w:ind w:left="851" w:hanging="142"/>
    </w:pPr>
    <w:rPr>
      <w:rFonts w:ascii="Arial" w:hAnsi="Arial"/>
      <w:sz w:val="20"/>
    </w:rPr>
  </w:style>
  <w:style w:type="character" w:customStyle="1" w:styleId="En-tteCar">
    <w:name w:val="En-tête Car"/>
    <w:basedOn w:val="Policepardfaut"/>
    <w:link w:val="En-tte"/>
    <w:uiPriority w:val="99"/>
    <w:rsid w:val="00D642E5"/>
    <w:rPr>
      <w:sz w:val="24"/>
      <w:szCs w:val="24"/>
    </w:rPr>
  </w:style>
  <w:style w:type="paragraph" w:styleId="Sansinterligne">
    <w:name w:val="No Spacing"/>
    <w:link w:val="SansinterligneCar"/>
    <w:uiPriority w:val="1"/>
    <w:qFormat/>
    <w:rsid w:val="00D642E5"/>
    <w:rPr>
      <w:rFonts w:ascii="Calibri" w:hAnsi="Calibri"/>
      <w:sz w:val="22"/>
      <w:szCs w:val="22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D642E5"/>
    <w:rPr>
      <w:rFonts w:ascii="Calibri" w:hAnsi="Calibri"/>
      <w:sz w:val="22"/>
      <w:szCs w:val="22"/>
      <w:lang w:val="fr-FR" w:eastAsia="en-US" w:bidi="ar-SA"/>
    </w:rPr>
  </w:style>
  <w:style w:type="table" w:styleId="Grilledutableau">
    <w:name w:val="Table Grid"/>
    <w:basedOn w:val="TableauNormal"/>
    <w:uiPriority w:val="59"/>
    <w:rsid w:val="00F242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intense">
    <w:name w:val="Intense Emphasis"/>
    <w:basedOn w:val="Policepardfaut"/>
    <w:uiPriority w:val="21"/>
    <w:qFormat/>
    <w:rsid w:val="00E42A82"/>
    <w:rPr>
      <w:b/>
      <w:bCs/>
      <w:i/>
      <w:iCs/>
      <w:color w:val="4F81BD"/>
    </w:rPr>
  </w:style>
  <w:style w:type="character" w:styleId="lev">
    <w:name w:val="Strong"/>
    <w:aliases w:val="Correction"/>
    <w:basedOn w:val="Policepardfaut"/>
    <w:uiPriority w:val="22"/>
    <w:qFormat/>
    <w:rsid w:val="00A0393D"/>
    <w:rPr>
      <w:bCs/>
    </w:rPr>
  </w:style>
  <w:style w:type="paragraph" w:customStyle="1" w:styleId="Default">
    <w:name w:val="Default"/>
    <w:rsid w:val="007B569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orrectiontop">
    <w:name w:val="Correction top"/>
    <w:basedOn w:val="Normal"/>
    <w:link w:val="CorrectiontopCar"/>
    <w:autoRedefine/>
    <w:qFormat/>
    <w:rsid w:val="0091665A"/>
    <w:pPr>
      <w:jc w:val="center"/>
    </w:pPr>
    <w:rPr>
      <w:color w:val="FFFFFF" w:themeColor="background1"/>
      <w:shd w:val="clear" w:color="auto" w:fill="FFFFFF"/>
    </w:rPr>
  </w:style>
  <w:style w:type="paragraph" w:customStyle="1" w:styleId="Paragraphes">
    <w:name w:val="Paragraphes"/>
    <w:basedOn w:val="Normal"/>
    <w:rsid w:val="00495E7C"/>
    <w:pPr>
      <w:autoSpaceDE w:val="0"/>
      <w:autoSpaceDN w:val="0"/>
      <w:adjustRightInd w:val="0"/>
      <w:spacing w:before="43"/>
      <w:ind w:left="158"/>
    </w:pPr>
    <w:rPr>
      <w:rFonts w:ascii="Arial" w:hAnsi="Arial" w:cs="Arial"/>
      <w:sz w:val="20"/>
      <w:szCs w:val="20"/>
    </w:rPr>
  </w:style>
  <w:style w:type="character" w:customStyle="1" w:styleId="CorrectiontopCar">
    <w:name w:val="Correction top Car"/>
    <w:basedOn w:val="Policepardfaut"/>
    <w:link w:val="Correctiontop"/>
    <w:rsid w:val="0091665A"/>
    <w:rPr>
      <w:rFonts w:ascii="Calibri" w:hAnsi="Calibri" w:cs="Calibri"/>
      <w:color w:val="FFFFFF" w:themeColor="background1"/>
      <w:sz w:val="26"/>
      <w:szCs w:val="26"/>
    </w:rPr>
  </w:style>
  <w:style w:type="paragraph" w:customStyle="1" w:styleId="Titresousparagraphe">
    <w:name w:val="Titre sous paragraphe"/>
    <w:basedOn w:val="Normal"/>
    <w:rsid w:val="00495E7C"/>
    <w:pPr>
      <w:spacing w:before="60" w:after="60"/>
    </w:pPr>
    <w:rPr>
      <w:rFonts w:ascii="Arial" w:hAnsi="Arial" w:cs="Arial"/>
      <w:b/>
      <w:bCs/>
      <w:sz w:val="22"/>
      <w:szCs w:val="20"/>
      <w:u w:val="single"/>
    </w:rPr>
  </w:style>
  <w:style w:type="character" w:customStyle="1" w:styleId="PieddepageCar">
    <w:name w:val="Pied de page Car"/>
    <w:basedOn w:val="Policepardfaut"/>
    <w:link w:val="Pieddepage"/>
    <w:uiPriority w:val="99"/>
    <w:rsid w:val="00C213A8"/>
    <w:rPr>
      <w:rFonts w:ascii="Calibri" w:hAnsi="Calibri" w:cs="Calibri"/>
      <w:sz w:val="26"/>
      <w:szCs w:val="26"/>
    </w:rPr>
  </w:style>
  <w:style w:type="paragraph" w:customStyle="1" w:styleId="Titreparagraphe">
    <w:name w:val="Titre paragraphe"/>
    <w:basedOn w:val="Normal"/>
    <w:rsid w:val="002121FD"/>
    <w:pPr>
      <w:spacing w:before="120" w:after="120"/>
    </w:pPr>
    <w:rPr>
      <w:rFonts w:ascii="Arial" w:hAnsi="Arial" w:cs="Arial"/>
      <w:b/>
      <w:bCs/>
      <w:sz w:val="24"/>
      <w:szCs w:val="20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121F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121F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F661C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rsid w:val="00C513D0"/>
    <w:rPr>
      <w:rFonts w:ascii="Calibri" w:hAnsi="Calibri" w:cs="Calibri"/>
      <w:color w:val="548DD4" w:themeColor="text2" w:themeTint="99"/>
      <w:sz w:val="32"/>
      <w:szCs w:val="26"/>
      <w:u w:val="single"/>
    </w:rPr>
  </w:style>
  <w:style w:type="character" w:customStyle="1" w:styleId="Titre6Car">
    <w:name w:val="Titre 6 Car"/>
    <w:basedOn w:val="Policepardfaut"/>
    <w:link w:val="Titre6"/>
    <w:uiPriority w:val="9"/>
    <w:semiHidden/>
    <w:rsid w:val="00CB6A8C"/>
    <w:rPr>
      <w:rFonts w:asciiTheme="majorHAnsi" w:eastAsiaTheme="majorEastAsia" w:hAnsiTheme="majorHAnsi" w:cstheme="majorBidi"/>
      <w:i/>
      <w:iCs/>
      <w:color w:val="243F60" w:themeColor="accent1" w:themeShade="7F"/>
      <w:sz w:val="26"/>
      <w:szCs w:val="26"/>
    </w:rPr>
  </w:style>
  <w:style w:type="character" w:customStyle="1" w:styleId="Titre8Car">
    <w:name w:val="Titre 8 Car"/>
    <w:basedOn w:val="Policepardfaut"/>
    <w:link w:val="Titre8"/>
    <w:uiPriority w:val="9"/>
    <w:semiHidden/>
    <w:rsid w:val="00CB6A8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Titre9Car">
    <w:name w:val="Titre 9 Car"/>
    <w:basedOn w:val="Policepardfaut"/>
    <w:link w:val="Titre9"/>
    <w:uiPriority w:val="9"/>
    <w:semiHidden/>
    <w:rsid w:val="00CB6A8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orpsdetexte3">
    <w:name w:val="Body Text 3"/>
    <w:basedOn w:val="Normal"/>
    <w:link w:val="Corpsdetexte3Car"/>
    <w:rsid w:val="008C3153"/>
    <w:pPr>
      <w:jc w:val="right"/>
    </w:pPr>
    <w:rPr>
      <w:rFonts w:ascii="Times New Roman" w:hAnsi="Times New Roman" w:cs="Times New Roman"/>
      <w:b/>
      <w:sz w:val="20"/>
      <w:szCs w:val="20"/>
    </w:rPr>
  </w:style>
  <w:style w:type="character" w:customStyle="1" w:styleId="Corpsdetexte3Car">
    <w:name w:val="Corps de texte 3 Car"/>
    <w:basedOn w:val="Policepardfaut"/>
    <w:link w:val="Corpsdetexte3"/>
    <w:rsid w:val="008C3153"/>
    <w:rPr>
      <w:b/>
    </w:rPr>
  </w:style>
  <w:style w:type="paragraph" w:styleId="Titre">
    <w:name w:val="Title"/>
    <w:basedOn w:val="Normal"/>
    <w:link w:val="TitreCar"/>
    <w:qFormat/>
    <w:rsid w:val="008C3153"/>
    <w:pPr>
      <w:spacing w:before="120" w:after="120"/>
      <w:jc w:val="center"/>
    </w:pPr>
    <w:rPr>
      <w:rFonts w:ascii="Arial" w:hAnsi="Arial" w:cs="Times New Roman"/>
      <w:b/>
      <w:sz w:val="28"/>
      <w:szCs w:val="20"/>
      <w:u w:val="single"/>
    </w:rPr>
  </w:style>
  <w:style w:type="character" w:customStyle="1" w:styleId="TitreCar">
    <w:name w:val="Titre Car"/>
    <w:basedOn w:val="Policepardfaut"/>
    <w:link w:val="Titre"/>
    <w:rsid w:val="008C3153"/>
    <w:rPr>
      <w:rFonts w:ascii="Arial" w:hAnsi="Arial"/>
      <w:b/>
      <w:sz w:val="28"/>
      <w:u w:val="single"/>
    </w:rPr>
  </w:style>
  <w:style w:type="character" w:customStyle="1" w:styleId="apple-converted-space">
    <w:name w:val="apple-converted-space"/>
    <w:basedOn w:val="Policepardfaut"/>
    <w:rsid w:val="00FB0C8B"/>
  </w:style>
  <w:style w:type="character" w:styleId="Lienhypertexte">
    <w:name w:val="Hyperlink"/>
    <w:basedOn w:val="Policepardfaut"/>
    <w:uiPriority w:val="99"/>
    <w:unhideWhenUsed/>
    <w:rsid w:val="00FB0C8B"/>
    <w:rPr>
      <w:color w:val="0000FF"/>
      <w:u w:val="single"/>
    </w:rPr>
  </w:style>
  <w:style w:type="paragraph" w:customStyle="1" w:styleId="Numrot">
    <w:name w:val="Numéroté"/>
    <w:basedOn w:val="Paragraphedeliste"/>
    <w:qFormat/>
    <w:rsid w:val="006B46D7"/>
    <w:pPr>
      <w:numPr>
        <w:numId w:val="36"/>
      </w:numPr>
    </w:pPr>
  </w:style>
  <w:style w:type="paragraph" w:customStyle="1" w:styleId="Rponse">
    <w:name w:val="Réponse"/>
    <w:basedOn w:val="Normal"/>
    <w:qFormat/>
    <w:rsid w:val="003E6C46"/>
    <w:pPr>
      <w:spacing w:before="60" w:after="60"/>
      <w:ind w:left="720"/>
      <w:jc w:val="left"/>
    </w:pPr>
    <w:rPr>
      <w:rFonts w:ascii="Helvetica" w:eastAsia="Calibri" w:hAnsi="Helvetica" w:cs="Times New Roman"/>
      <w:color w:val="FF0000"/>
      <w:sz w:val="20"/>
      <w:szCs w:val="22"/>
    </w:rPr>
  </w:style>
  <w:style w:type="character" w:styleId="Mentionnonrsolue">
    <w:name w:val="Unresolved Mention"/>
    <w:basedOn w:val="Policepardfaut"/>
    <w:uiPriority w:val="99"/>
    <w:semiHidden/>
    <w:unhideWhenUsed/>
    <w:rsid w:val="0037799E"/>
    <w:rPr>
      <w:color w:val="808080"/>
      <w:shd w:val="clear" w:color="auto" w:fill="E6E6E6"/>
    </w:rPr>
  </w:style>
  <w:style w:type="character" w:styleId="Lienhypertextesuivivisit">
    <w:name w:val="FollowedHyperlink"/>
    <w:basedOn w:val="Policepardfaut"/>
    <w:uiPriority w:val="99"/>
    <w:semiHidden/>
    <w:unhideWhenUsed/>
    <w:rsid w:val="00931F0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24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liere-3e.fr/wp-content/uploads/2016/10/Toulouse_SHUFFLE_-%C2%A9-COMATELEC-SCHREDER-3.jpg" TargetMode="External"/><Relationship Id="rId13" Type="http://schemas.openxmlformats.org/officeDocument/2006/relationships/footer" Target="footer2.xml"/><Relationship Id="rId18" Type="http://schemas.openxmlformats.org/officeDocument/2006/relationships/image" Target="media/image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dlink.com/fr/fr/technology/comment-bien-choisir-son-switch-poe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image" Target="media/image7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co\hubiC\Documents\Eolien\BTS%20Eolien\Modele%20Eolien2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4A8AF3-E2BD-4781-B64F-B35C75031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Modele Eolien2.dotx</Template>
  <TotalTime>0</TotalTime>
  <Pages>6</Pages>
  <Words>770</Words>
  <Characters>4241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3</vt:lpstr>
    </vt:vector>
  </TitlesOfParts>
  <Company/>
  <LinksUpToDate>false</LinksUpToDate>
  <CharactersWithSpaces>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</dc:title>
  <dc:creator>nico</dc:creator>
  <cp:lastModifiedBy>nico</cp:lastModifiedBy>
  <cp:revision>2</cp:revision>
  <cp:lastPrinted>2017-05-30T09:00:00Z</cp:lastPrinted>
  <dcterms:created xsi:type="dcterms:W3CDTF">2018-06-29T09:49:00Z</dcterms:created>
  <dcterms:modified xsi:type="dcterms:W3CDTF">2018-06-29T09:49:00Z</dcterms:modified>
</cp:coreProperties>
</file>